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42E27" w14:textId="46234F9A" w:rsidR="00FE35D8" w:rsidRPr="006B478E" w:rsidRDefault="005B4542" w:rsidP="00F97780">
      <w:pPr>
        <w:tabs>
          <w:tab w:val="left" w:pos="2670"/>
        </w:tabs>
        <w:spacing w:line="276" w:lineRule="auto"/>
        <w:ind w:left="284"/>
        <w:rPr>
          <w:rFonts w:ascii="Aptos" w:eastAsia="Arial Unicode MS" w:hAnsi="Aptos" w:cs="Arial Unicode MS"/>
          <w:color w:val="E63F0C"/>
          <w:spacing w:val="-2"/>
          <w:sz w:val="24"/>
          <w:u w:color="E63F0C"/>
          <w:bdr w:val="nil"/>
          <w:lang w:val="de-DE"/>
        </w:rPr>
      </w:pPr>
      <w:r>
        <w:rPr>
          <w:rFonts w:ascii="Aptos" w:eastAsia="Calibri" w:hAnsi="Aptos" w:cs="Times New Roman"/>
          <w:b/>
          <w:color w:val="E63F0C"/>
          <w:spacing w:val="-2"/>
          <w:sz w:val="28"/>
          <w:szCs w:val="28"/>
          <w:lang w:eastAsia="en-US"/>
        </w:rPr>
        <w:t>Skifahren</w:t>
      </w:r>
      <w:r w:rsidR="003F25EA">
        <w:rPr>
          <w:rFonts w:ascii="Aptos" w:eastAsia="Calibri" w:hAnsi="Aptos" w:cs="Times New Roman"/>
          <w:b/>
          <w:color w:val="E63F0C"/>
          <w:spacing w:val="-2"/>
          <w:sz w:val="28"/>
          <w:szCs w:val="28"/>
          <w:lang w:eastAsia="en-US"/>
        </w:rPr>
        <w:t xml:space="preserve"> und mehr</w:t>
      </w:r>
      <w:r>
        <w:rPr>
          <w:rFonts w:ascii="Aptos" w:eastAsia="Calibri" w:hAnsi="Aptos" w:cs="Times New Roman"/>
          <w:b/>
          <w:color w:val="E63F0C"/>
          <w:spacing w:val="-2"/>
          <w:sz w:val="28"/>
          <w:szCs w:val="28"/>
          <w:lang w:eastAsia="en-US"/>
        </w:rPr>
        <w:t xml:space="preserve">: </w:t>
      </w:r>
      <w:r w:rsidR="00AB5D6A">
        <w:rPr>
          <w:rFonts w:ascii="Aptos" w:eastAsia="Calibri" w:hAnsi="Aptos" w:cs="Times New Roman"/>
          <w:b/>
          <w:color w:val="E63F0C"/>
          <w:spacing w:val="-2"/>
          <w:sz w:val="28"/>
          <w:szCs w:val="28"/>
          <w:lang w:eastAsia="en-US"/>
        </w:rPr>
        <w:t>Winter a</w:t>
      </w:r>
      <w:r w:rsidR="00656806">
        <w:rPr>
          <w:rFonts w:ascii="Aptos" w:eastAsia="Calibri" w:hAnsi="Aptos" w:cs="Times New Roman"/>
          <w:b/>
          <w:color w:val="E63F0C"/>
          <w:spacing w:val="-2"/>
          <w:sz w:val="28"/>
          <w:szCs w:val="28"/>
          <w:lang w:eastAsia="en-US"/>
        </w:rPr>
        <w:t xml:space="preserve">bseits der Pisten im Mostviertel </w:t>
      </w:r>
    </w:p>
    <w:p w14:paraId="463DE150" w14:textId="77777777" w:rsidR="00F97780" w:rsidRPr="00FE0C2D" w:rsidRDefault="00F97780" w:rsidP="00F97780">
      <w:pPr>
        <w:tabs>
          <w:tab w:val="left" w:pos="2670"/>
        </w:tabs>
        <w:spacing w:line="276" w:lineRule="auto"/>
        <w:ind w:left="284"/>
        <w:rPr>
          <w:rFonts w:ascii="Aptos" w:eastAsia="Arial Unicode MS" w:hAnsi="Aptos" w:cs="Arial Unicode MS"/>
          <w:color w:val="E63F0C"/>
          <w:spacing w:val="-2"/>
          <w:sz w:val="10"/>
          <w:szCs w:val="10"/>
          <w:u w:color="E63F0C"/>
          <w:bdr w:val="nil"/>
          <w:lang w:val="de-DE"/>
        </w:rPr>
      </w:pPr>
    </w:p>
    <w:p w14:paraId="2B359AC7" w14:textId="7D3710DA" w:rsidR="00395827" w:rsidRDefault="003F25EA" w:rsidP="00395827">
      <w:pPr>
        <w:tabs>
          <w:tab w:val="left" w:pos="2670"/>
        </w:tabs>
        <w:spacing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</w:pPr>
      <w:r w:rsidRPr="003F25EA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21</w:t>
      </w:r>
      <w:r w:rsidR="003C6D5D" w:rsidRPr="003F25EA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.01.202</w:t>
      </w:r>
      <w:r w:rsidR="00063DE9" w:rsidRPr="003F25EA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6</w:t>
      </w:r>
      <w:r w:rsidR="00E20179" w:rsidRPr="006B478E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| </w:t>
      </w:r>
      <w:r w:rsidR="008E471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Die Bedingungen in den</w:t>
      </w:r>
      <w:r w:rsidR="005B56A3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Mostviertler</w:t>
      </w:r>
      <w:r w:rsidR="008E471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Skigebieten </w:t>
      </w:r>
      <w:r w:rsidR="00152036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sind</w:t>
      </w:r>
      <w:r w:rsidR="00BF4E4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</w:t>
      </w:r>
      <w:r w:rsidR="005B56A3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weiterhin hervorragend</w:t>
      </w:r>
      <w:r w:rsidR="008E471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. </w:t>
      </w:r>
      <w:r w:rsidR="00F9044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Doch</w:t>
      </w:r>
      <w:r w:rsidR="00886C15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auch abseits</w:t>
      </w:r>
      <w:r w:rsidR="005E2C29" w:rsidRPr="006B478E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der </w:t>
      </w:r>
      <w:r w:rsidR="003D2C4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Pisten</w:t>
      </w:r>
      <w:r w:rsidR="007905E2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lässt </w:t>
      </w:r>
      <w:r w:rsidR="005E2C29" w:rsidRPr="006B478E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sich der Winter</w:t>
      </w:r>
      <w:r w:rsidR="00A16A6A" w:rsidRPr="006B478E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</w:t>
      </w:r>
      <w:r w:rsidR="003D2C4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erleben</w:t>
      </w:r>
      <w:r w:rsidR="00F9044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– </w:t>
      </w:r>
      <w:r w:rsidR="00DE2E71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etwa</w:t>
      </w:r>
      <w:r w:rsidR="005B56A3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</w:t>
      </w:r>
      <w:r w:rsidR="007905E2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auf den </w:t>
      </w:r>
      <w:r w:rsidR="00795922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Wanderwegen</w:t>
      </w:r>
      <w:r w:rsidR="00FA1B4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.</w:t>
      </w:r>
    </w:p>
    <w:p w14:paraId="32EE2687" w14:textId="77777777" w:rsidR="00395827" w:rsidRPr="005A6757" w:rsidRDefault="00395827" w:rsidP="00395827">
      <w:pPr>
        <w:tabs>
          <w:tab w:val="left" w:pos="2670"/>
        </w:tabs>
        <w:spacing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14"/>
          <w:szCs w:val="14"/>
          <w:u w:color="000000"/>
          <w:bdr w:val="nil"/>
        </w:rPr>
      </w:pPr>
    </w:p>
    <w:p w14:paraId="77CD93CC" w14:textId="77777777" w:rsidR="005A6757" w:rsidRDefault="00526A21" w:rsidP="005A6757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„</w:t>
      </w:r>
      <w:r w:rsidR="00B5419D" w:rsidRPr="00B5419D">
        <w:rPr>
          <w:rFonts w:ascii="Aptos" w:eastAsia="Calibri" w:hAnsi="Aptos"/>
          <w:bCs/>
          <w:sz w:val="21"/>
          <w:szCs w:val="21"/>
          <w:lang w:eastAsia="en-US"/>
        </w:rPr>
        <w:t xml:space="preserve">Der Winter im Mostviertel </w:t>
      </w:r>
      <w:r w:rsidR="00522393">
        <w:rPr>
          <w:rFonts w:ascii="Aptos" w:eastAsia="Calibri" w:hAnsi="Aptos"/>
          <w:bCs/>
          <w:sz w:val="21"/>
          <w:szCs w:val="21"/>
          <w:lang w:eastAsia="en-US"/>
        </w:rPr>
        <w:t>kann mehr als nur Skifahren</w:t>
      </w:r>
      <w:r w:rsidR="00B5419D" w:rsidRPr="00B5419D">
        <w:rPr>
          <w:rFonts w:ascii="Aptos" w:eastAsia="Calibri" w:hAnsi="Aptos"/>
          <w:bCs/>
          <w:sz w:val="21"/>
          <w:szCs w:val="21"/>
          <w:lang w:eastAsia="en-US"/>
        </w:rPr>
        <w:t xml:space="preserve">. Wer zu Fuß unterwegs ist, </w:t>
      </w:r>
      <w:r w:rsidR="00B31C1B">
        <w:rPr>
          <w:rFonts w:ascii="Aptos" w:eastAsia="Calibri" w:hAnsi="Aptos"/>
          <w:bCs/>
          <w:sz w:val="21"/>
          <w:szCs w:val="21"/>
          <w:lang w:eastAsia="en-US"/>
        </w:rPr>
        <w:t>taucht in</w:t>
      </w:r>
      <w:r w:rsidR="00B5419D" w:rsidRPr="00B5419D">
        <w:rPr>
          <w:rFonts w:ascii="Aptos" w:eastAsia="Calibri" w:hAnsi="Aptos"/>
          <w:bCs/>
          <w:sz w:val="21"/>
          <w:szCs w:val="21"/>
          <w:lang w:eastAsia="en-US"/>
        </w:rPr>
        <w:t xml:space="preserve"> eine ruhige, entschleunigte Seite der Region</w:t>
      </w:r>
      <w:r w:rsidR="00B31C1B">
        <w:rPr>
          <w:rFonts w:ascii="Aptos" w:eastAsia="Calibri" w:hAnsi="Aptos"/>
          <w:bCs/>
          <w:sz w:val="21"/>
          <w:szCs w:val="21"/>
          <w:lang w:eastAsia="en-US"/>
        </w:rPr>
        <w:t xml:space="preserve"> ein</w:t>
      </w:r>
      <w:r w:rsidR="006F5E25">
        <w:rPr>
          <w:rFonts w:ascii="Aptos" w:eastAsia="Calibri" w:hAnsi="Aptos"/>
          <w:bCs/>
          <w:sz w:val="21"/>
          <w:szCs w:val="21"/>
          <w:lang w:eastAsia="en-US"/>
        </w:rPr>
        <w:t xml:space="preserve">. Auf den Winterwanderwegen </w:t>
      </w:r>
      <w:r w:rsidR="00B5419D" w:rsidRPr="00B5419D">
        <w:rPr>
          <w:rFonts w:ascii="Aptos" w:eastAsia="Calibri" w:hAnsi="Aptos"/>
          <w:bCs/>
          <w:sz w:val="21"/>
          <w:szCs w:val="21"/>
          <w:lang w:eastAsia="en-US"/>
        </w:rPr>
        <w:t>entlang von Seen, durch Wälder oder mit weitem Blick vom Berg</w:t>
      </w:r>
      <w:r w:rsidR="006F5E25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B5419D" w:rsidRPr="00B5419D">
        <w:rPr>
          <w:rFonts w:ascii="Aptos" w:eastAsia="Calibri" w:hAnsi="Aptos"/>
          <w:bCs/>
          <w:sz w:val="21"/>
          <w:szCs w:val="21"/>
          <w:lang w:eastAsia="en-US"/>
        </w:rPr>
        <w:t>liegt derzeit</w:t>
      </w:r>
      <w:r w:rsidR="006F5E25">
        <w:rPr>
          <w:rFonts w:ascii="Aptos" w:eastAsia="Calibri" w:hAnsi="Aptos"/>
          <w:bCs/>
          <w:sz w:val="21"/>
          <w:szCs w:val="21"/>
          <w:lang w:eastAsia="en-US"/>
        </w:rPr>
        <w:t xml:space="preserve"> auch</w:t>
      </w:r>
      <w:r w:rsidR="00B5419D" w:rsidRPr="00B5419D">
        <w:rPr>
          <w:rFonts w:ascii="Aptos" w:eastAsia="Calibri" w:hAnsi="Aptos"/>
          <w:bCs/>
          <w:sz w:val="21"/>
          <w:szCs w:val="21"/>
          <w:lang w:eastAsia="en-US"/>
        </w:rPr>
        <w:t xml:space="preserve"> ein besonderer Reiz</w:t>
      </w:r>
      <w:r w:rsidR="006F5E25">
        <w:rPr>
          <w:rFonts w:ascii="Aptos" w:eastAsia="Calibri" w:hAnsi="Aptos"/>
          <w:bCs/>
          <w:sz w:val="21"/>
          <w:szCs w:val="21"/>
          <w:lang w:eastAsia="en-US"/>
        </w:rPr>
        <w:t xml:space="preserve">“, 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so </w:t>
      </w:r>
      <w:r w:rsidRPr="00B03302">
        <w:rPr>
          <w:rFonts w:ascii="Aptos" w:eastAsia="Calibri" w:hAnsi="Aptos"/>
          <w:b/>
          <w:sz w:val="21"/>
          <w:szCs w:val="21"/>
          <w:lang w:eastAsia="en-US"/>
        </w:rPr>
        <w:t>Andreas Purt</w:t>
      </w:r>
      <w:r>
        <w:rPr>
          <w:rFonts w:ascii="Aptos" w:eastAsia="Calibri" w:hAnsi="Aptos"/>
          <w:bCs/>
          <w:sz w:val="21"/>
          <w:szCs w:val="21"/>
          <w:lang w:eastAsia="en-US"/>
        </w:rPr>
        <w:t>, Geschäftsführer von Mostviertel Tourismus.</w:t>
      </w:r>
    </w:p>
    <w:p w14:paraId="3E80D023" w14:textId="28AF6777" w:rsidR="003346B6" w:rsidRPr="00C01555" w:rsidRDefault="0046047C" w:rsidP="005A6757">
      <w:pPr>
        <w:tabs>
          <w:tab w:val="left" w:pos="2670"/>
        </w:tabs>
        <w:spacing w:line="276" w:lineRule="auto"/>
        <w:ind w:left="284"/>
        <w:jc w:val="both"/>
        <w:rPr>
          <w:rFonts w:ascii="Aptos" w:eastAsia="Calibri" w:hAnsi="Aptos"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Am</w:t>
      </w:r>
      <w:r w:rsidR="00B858F5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Wasser </w:t>
      </w:r>
      <w:r w:rsidR="0022644B">
        <w:rPr>
          <w:rFonts w:ascii="Aptos" w:eastAsia="Calibri" w:hAnsi="Aptos"/>
          <w:bCs/>
          <w:sz w:val="21"/>
          <w:szCs w:val="21"/>
          <w:lang w:eastAsia="en-US"/>
        </w:rPr>
        <w:t>laden</w:t>
      </w:r>
      <w:r w:rsidR="00B858F5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hyperlink r:id="rId12" w:history="1">
        <w:r w:rsidR="00B858F5" w:rsidRPr="0005413E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Wanderung</w:t>
        </w:r>
        <w:r w:rsidR="0022644B" w:rsidRPr="0005413E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en</w:t>
        </w:r>
      </w:hyperlink>
      <w:r w:rsidR="00B858F5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um </w:t>
      </w:r>
      <w:r>
        <w:rPr>
          <w:rFonts w:ascii="Aptos" w:eastAsia="Calibri" w:hAnsi="Aptos"/>
          <w:bCs/>
          <w:sz w:val="21"/>
          <w:szCs w:val="21"/>
          <w:lang w:eastAsia="en-US"/>
        </w:rPr>
        <w:t>d</w:t>
      </w:r>
      <w:r w:rsidR="0097174A">
        <w:rPr>
          <w:rFonts w:ascii="Aptos" w:eastAsia="Calibri" w:hAnsi="Aptos"/>
          <w:bCs/>
          <w:sz w:val="21"/>
          <w:szCs w:val="21"/>
          <w:lang w:eastAsia="en-US"/>
        </w:rPr>
        <w:t>en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 aktuell zugefrore</w:t>
      </w:r>
      <w:r w:rsidR="0097174A">
        <w:rPr>
          <w:rFonts w:ascii="Aptos" w:eastAsia="Calibri" w:hAnsi="Aptos"/>
          <w:bCs/>
          <w:sz w:val="21"/>
          <w:szCs w:val="21"/>
          <w:lang w:eastAsia="en-US"/>
        </w:rPr>
        <w:t>nen</w:t>
      </w:r>
      <w:r w:rsidR="00B858F5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B858F5" w:rsidRPr="00937B98">
        <w:rPr>
          <w:rFonts w:ascii="Aptos" w:eastAsia="Calibri" w:hAnsi="Aptos"/>
          <w:b/>
          <w:sz w:val="21"/>
          <w:szCs w:val="21"/>
          <w:lang w:eastAsia="en-US"/>
        </w:rPr>
        <w:t>Lunzer See</w:t>
      </w:r>
      <w:r w:rsidR="00B858F5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oder </w:t>
      </w:r>
      <w:r w:rsidR="00B858F5" w:rsidRPr="00937B98">
        <w:rPr>
          <w:rFonts w:ascii="Aptos" w:eastAsia="Calibri" w:hAnsi="Aptos"/>
          <w:b/>
          <w:sz w:val="21"/>
          <w:szCs w:val="21"/>
          <w:lang w:eastAsia="en-US"/>
        </w:rPr>
        <w:t>Erlaufsee</w:t>
      </w:r>
      <w:r w:rsidR="00B858F5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22644B">
        <w:rPr>
          <w:rFonts w:ascii="Aptos" w:eastAsia="Calibri" w:hAnsi="Aptos"/>
          <w:bCs/>
          <w:sz w:val="21"/>
          <w:szCs w:val="21"/>
          <w:lang w:eastAsia="en-US"/>
        </w:rPr>
        <w:t>ein</w:t>
      </w:r>
      <w:r w:rsidR="00B858F5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. </w:t>
      </w:r>
      <w:r w:rsidR="00B76473">
        <w:rPr>
          <w:rFonts w:ascii="Aptos" w:eastAsia="Calibri" w:hAnsi="Aptos"/>
          <w:bCs/>
          <w:sz w:val="21"/>
          <w:szCs w:val="21"/>
          <w:lang w:eastAsia="en-US"/>
        </w:rPr>
        <w:t xml:space="preserve">Wer die Ruhe des </w:t>
      </w:r>
      <w:r w:rsidR="00E30F8F">
        <w:rPr>
          <w:rFonts w:ascii="Aptos" w:eastAsia="Calibri" w:hAnsi="Aptos"/>
          <w:bCs/>
          <w:sz w:val="21"/>
          <w:szCs w:val="21"/>
          <w:lang w:eastAsia="en-US"/>
        </w:rPr>
        <w:t>Winterw</w:t>
      </w:r>
      <w:r w:rsidR="00B76473">
        <w:rPr>
          <w:rFonts w:ascii="Aptos" w:eastAsia="Calibri" w:hAnsi="Aptos"/>
          <w:bCs/>
          <w:sz w:val="21"/>
          <w:szCs w:val="21"/>
          <w:lang w:eastAsia="en-US"/>
        </w:rPr>
        <w:t xml:space="preserve">aldes sucht, findet sie beim Wandern </w:t>
      </w:r>
      <w:r w:rsidR="00D067D7">
        <w:rPr>
          <w:rFonts w:ascii="Aptos" w:eastAsia="Calibri" w:hAnsi="Aptos"/>
          <w:bCs/>
          <w:sz w:val="21"/>
          <w:szCs w:val="21"/>
          <w:lang w:eastAsia="en-US"/>
        </w:rPr>
        <w:t>ums</w:t>
      </w:r>
      <w:r w:rsidR="0022644B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22644B" w:rsidRPr="00937B98">
        <w:rPr>
          <w:rFonts w:ascii="Aptos" w:eastAsia="Calibri" w:hAnsi="Aptos"/>
          <w:b/>
          <w:sz w:val="21"/>
          <w:szCs w:val="21"/>
          <w:lang w:eastAsia="en-US"/>
        </w:rPr>
        <w:t>Hochmoor Leckermoos</w:t>
      </w:r>
      <w:r w:rsidR="0022644B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oder </w:t>
      </w:r>
      <w:r w:rsidR="00691290">
        <w:rPr>
          <w:rFonts w:ascii="Aptos" w:eastAsia="Calibri" w:hAnsi="Aptos"/>
          <w:bCs/>
          <w:sz w:val="21"/>
          <w:szCs w:val="21"/>
          <w:lang w:eastAsia="en-US"/>
        </w:rPr>
        <w:t>auf dem Weg zur</w:t>
      </w:r>
      <w:r w:rsidR="0022644B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22644B" w:rsidRPr="00937B98">
        <w:rPr>
          <w:rFonts w:ascii="Aptos" w:eastAsia="Calibri" w:hAnsi="Aptos"/>
          <w:b/>
          <w:sz w:val="21"/>
          <w:szCs w:val="21"/>
          <w:lang w:eastAsia="en-US"/>
        </w:rPr>
        <w:t>Mandlbodenhütte</w:t>
      </w:r>
      <w:r w:rsidR="0022644B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in Lackenhof.</w:t>
      </w:r>
      <w:r w:rsidR="008C054B">
        <w:rPr>
          <w:rFonts w:ascii="Aptos" w:eastAsia="Calibri" w:hAnsi="Aptos"/>
          <w:bCs/>
          <w:sz w:val="21"/>
          <w:szCs w:val="21"/>
          <w:lang w:eastAsia="en-US"/>
        </w:rPr>
        <w:t xml:space="preserve"> Und am</w:t>
      </w:r>
      <w:r w:rsidR="00D61236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D61236" w:rsidRPr="00937B98">
        <w:rPr>
          <w:rFonts w:ascii="Aptos" w:eastAsia="Calibri" w:hAnsi="Aptos"/>
          <w:b/>
          <w:sz w:val="21"/>
          <w:szCs w:val="21"/>
          <w:lang w:eastAsia="en-US"/>
        </w:rPr>
        <w:t>Tirolerkogel</w:t>
      </w:r>
      <w:r w:rsidR="00D61236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in Annaberg oder auf de</w:t>
      </w:r>
      <w:r w:rsidR="00EB6F49">
        <w:rPr>
          <w:rFonts w:ascii="Aptos" w:eastAsia="Calibri" w:hAnsi="Aptos"/>
          <w:bCs/>
          <w:sz w:val="21"/>
          <w:szCs w:val="21"/>
          <w:lang w:eastAsia="en-US"/>
        </w:rPr>
        <w:t xml:space="preserve">r Strecke </w:t>
      </w:r>
      <w:r w:rsidR="00D61236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vom </w:t>
      </w:r>
      <w:r w:rsidR="00D61236" w:rsidRPr="00937B98">
        <w:rPr>
          <w:rFonts w:ascii="Aptos" w:eastAsia="Calibri" w:hAnsi="Aptos"/>
          <w:b/>
          <w:sz w:val="21"/>
          <w:szCs w:val="21"/>
          <w:lang w:eastAsia="en-US"/>
        </w:rPr>
        <w:t xml:space="preserve">Zellerain </w:t>
      </w:r>
      <w:r w:rsidR="00EB6F49" w:rsidRPr="00937B98">
        <w:rPr>
          <w:rFonts w:ascii="Aptos" w:eastAsia="Calibri" w:hAnsi="Aptos"/>
          <w:b/>
          <w:sz w:val="21"/>
          <w:szCs w:val="21"/>
          <w:lang w:eastAsia="en-US"/>
        </w:rPr>
        <w:t>zur</w:t>
      </w:r>
      <w:r w:rsidR="00D61236" w:rsidRPr="00937B98">
        <w:rPr>
          <w:rFonts w:ascii="Aptos" w:eastAsia="Calibri" w:hAnsi="Aptos"/>
          <w:b/>
          <w:sz w:val="21"/>
          <w:szCs w:val="21"/>
          <w:lang w:eastAsia="en-US"/>
        </w:rPr>
        <w:t xml:space="preserve"> Gemeindealpe </w:t>
      </w:r>
      <w:r w:rsidR="00882171" w:rsidRPr="00937B98">
        <w:rPr>
          <w:rFonts w:ascii="Aptos" w:eastAsia="Calibri" w:hAnsi="Aptos"/>
          <w:b/>
          <w:sz w:val="21"/>
          <w:szCs w:val="21"/>
          <w:lang w:eastAsia="en-US"/>
        </w:rPr>
        <w:t>Mitterbach</w:t>
      </w:r>
      <w:r w:rsidR="00882171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EB6F49">
        <w:rPr>
          <w:rFonts w:ascii="Aptos" w:eastAsia="Calibri" w:hAnsi="Aptos"/>
          <w:bCs/>
          <w:sz w:val="21"/>
          <w:szCs w:val="21"/>
          <w:lang w:eastAsia="en-US"/>
        </w:rPr>
        <w:t>eröffnet</w:t>
      </w:r>
      <w:r w:rsidR="00350B5C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EB6F49">
        <w:rPr>
          <w:rFonts w:ascii="Aptos" w:eastAsia="Calibri" w:hAnsi="Aptos"/>
          <w:bCs/>
          <w:sz w:val="21"/>
          <w:szCs w:val="21"/>
          <w:lang w:eastAsia="en-US"/>
        </w:rPr>
        <w:t>sich ein aussichtsreiches</w:t>
      </w:r>
      <w:r w:rsidR="00892405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B41B5D" w:rsidRPr="006B478E">
        <w:rPr>
          <w:rFonts w:ascii="Aptos" w:eastAsia="Calibri" w:hAnsi="Aptos"/>
          <w:bCs/>
          <w:sz w:val="21"/>
          <w:szCs w:val="21"/>
          <w:lang w:eastAsia="en-US"/>
        </w:rPr>
        <w:t>Bergp</w:t>
      </w:r>
      <w:r w:rsidR="00892405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anorama </w:t>
      </w:r>
      <w:r w:rsidR="00350B5C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– </w:t>
      </w:r>
      <w:r w:rsidR="002E612A">
        <w:rPr>
          <w:rFonts w:ascii="Aptos" w:eastAsia="Calibri" w:hAnsi="Aptos"/>
          <w:bCs/>
          <w:sz w:val="21"/>
          <w:szCs w:val="21"/>
          <w:lang w:eastAsia="en-US"/>
        </w:rPr>
        <w:t>mit oder ohne Schneeschuhe</w:t>
      </w:r>
      <w:r w:rsidR="009F6387">
        <w:rPr>
          <w:rFonts w:ascii="Aptos" w:eastAsia="Calibri" w:hAnsi="Aptos"/>
          <w:bCs/>
          <w:sz w:val="21"/>
          <w:szCs w:val="21"/>
          <w:lang w:eastAsia="en-US"/>
        </w:rPr>
        <w:t xml:space="preserve">, jedenfalls </w:t>
      </w:r>
      <w:r w:rsidR="00892405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inklusive </w:t>
      </w:r>
      <w:r w:rsidR="00F60744">
        <w:rPr>
          <w:rFonts w:ascii="Aptos" w:eastAsia="Calibri" w:hAnsi="Aptos"/>
          <w:bCs/>
          <w:sz w:val="21"/>
          <w:szCs w:val="21"/>
          <w:lang w:eastAsia="en-US"/>
        </w:rPr>
        <w:t>gemütlicher Einkehr</w:t>
      </w:r>
      <w:r w:rsidR="00892405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am Gipfe</w:t>
      </w:r>
      <w:r w:rsidR="00350B5C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l. </w:t>
      </w:r>
    </w:p>
    <w:p w14:paraId="629DDE22" w14:textId="77777777" w:rsidR="008C054B" w:rsidRPr="005A6757" w:rsidRDefault="008C054B" w:rsidP="00E96AD0">
      <w:pPr>
        <w:spacing w:line="276" w:lineRule="auto"/>
        <w:jc w:val="both"/>
        <w:rPr>
          <w:rFonts w:ascii="Aptos" w:eastAsia="Calibri" w:hAnsi="Aptos"/>
          <w:bCs/>
          <w:sz w:val="14"/>
          <w:szCs w:val="14"/>
          <w:lang w:eastAsia="en-US"/>
        </w:rPr>
      </w:pPr>
    </w:p>
    <w:p w14:paraId="739EF3FD" w14:textId="77777777" w:rsidR="00B9169B" w:rsidRPr="006B478E" w:rsidRDefault="00B9169B" w:rsidP="00B9169B">
      <w:pPr>
        <w:spacing w:line="276" w:lineRule="auto"/>
        <w:ind w:left="284"/>
        <w:jc w:val="both"/>
        <w:rPr>
          <w:rFonts w:ascii="Aptos" w:eastAsia="Calibri" w:hAnsi="Aptos" w:cs="Times New Roman"/>
          <w:b/>
          <w:bCs/>
          <w:color w:val="E63F0C"/>
          <w:spacing w:val="-2"/>
          <w:szCs w:val="22"/>
          <w:u w:color="000000"/>
          <w:lang w:eastAsia="en-US"/>
        </w:rPr>
      </w:pPr>
      <w:r w:rsidRPr="00BD7E9F">
        <w:rPr>
          <w:rFonts w:ascii="Aptos" w:eastAsia="Calibri" w:hAnsi="Aptos" w:cs="Times New Roman"/>
          <w:b/>
          <w:bCs/>
          <w:color w:val="E63F0C"/>
          <w:spacing w:val="-2"/>
          <w:szCs w:val="22"/>
          <w:u w:color="000000"/>
          <w:lang w:eastAsia="en-US"/>
        </w:rPr>
        <w:t xml:space="preserve">Neu: </w:t>
      </w:r>
      <w:r>
        <w:rPr>
          <w:rFonts w:ascii="Aptos" w:eastAsia="Calibri" w:hAnsi="Aptos" w:cs="Times New Roman"/>
          <w:b/>
          <w:bCs/>
          <w:color w:val="E63F0C"/>
          <w:spacing w:val="-2"/>
          <w:szCs w:val="22"/>
          <w:u w:color="000000"/>
          <w:lang w:eastAsia="en-US"/>
        </w:rPr>
        <w:t>Pistentouren in Lackenhof, „</w:t>
      </w:r>
      <w:r w:rsidRPr="00BD7E9F">
        <w:rPr>
          <w:rFonts w:ascii="Aptos" w:eastAsia="Calibri" w:hAnsi="Aptos" w:cs="Times New Roman"/>
          <w:b/>
          <w:bCs/>
          <w:color w:val="E63F0C"/>
          <w:spacing w:val="-2"/>
          <w:szCs w:val="22"/>
          <w:u w:color="000000"/>
          <w:lang w:eastAsia="en-US"/>
        </w:rPr>
        <w:t>Niki’s Pistenabenteuer</w:t>
      </w:r>
      <w:r>
        <w:rPr>
          <w:rFonts w:ascii="Aptos" w:eastAsia="Calibri" w:hAnsi="Aptos" w:cs="Times New Roman"/>
          <w:b/>
          <w:bCs/>
          <w:color w:val="E63F0C"/>
          <w:spacing w:val="-2"/>
          <w:szCs w:val="22"/>
          <w:u w:color="000000"/>
          <w:lang w:eastAsia="en-US"/>
        </w:rPr>
        <w:t>“</w:t>
      </w:r>
      <w:r w:rsidRPr="00BD7E9F">
        <w:rPr>
          <w:rFonts w:ascii="Aptos" w:eastAsia="Calibri" w:hAnsi="Aptos" w:cs="Times New Roman"/>
          <w:b/>
          <w:bCs/>
          <w:color w:val="E63F0C"/>
          <w:spacing w:val="-2"/>
          <w:szCs w:val="22"/>
          <w:u w:color="000000"/>
          <w:lang w:eastAsia="en-US"/>
        </w:rPr>
        <w:t xml:space="preserve"> in Annaberg</w:t>
      </w:r>
    </w:p>
    <w:p w14:paraId="4ED9DD77" w14:textId="3B5963EB" w:rsidR="00134EE1" w:rsidRPr="005A6757" w:rsidRDefault="0090576A" w:rsidP="005A6757">
      <w:pPr>
        <w:spacing w:after="120"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Alternativ</w:t>
      </w:r>
      <w:r w:rsidR="003A2A9F">
        <w:rPr>
          <w:rFonts w:ascii="Aptos" w:eastAsia="Calibri" w:hAnsi="Aptos"/>
          <w:bCs/>
          <w:sz w:val="21"/>
          <w:szCs w:val="21"/>
          <w:lang w:eastAsia="en-US"/>
        </w:rPr>
        <w:t xml:space="preserve">e </w:t>
      </w:r>
      <w:r w:rsidR="00863DA8">
        <w:rPr>
          <w:rFonts w:ascii="Aptos" w:eastAsia="Calibri" w:hAnsi="Aptos"/>
          <w:bCs/>
          <w:sz w:val="21"/>
          <w:szCs w:val="21"/>
          <w:lang w:eastAsia="en-US"/>
        </w:rPr>
        <w:t>Winter-</w:t>
      </w:r>
      <w:r w:rsidR="003A2A9F">
        <w:rPr>
          <w:rFonts w:ascii="Aptos" w:eastAsia="Calibri" w:hAnsi="Aptos"/>
          <w:bCs/>
          <w:sz w:val="21"/>
          <w:szCs w:val="21"/>
          <w:lang w:eastAsia="en-US"/>
        </w:rPr>
        <w:t>Angebote gibt es auch in den Skigebieten</w:t>
      </w:r>
      <w:r w:rsidR="0040361E">
        <w:rPr>
          <w:rFonts w:ascii="Aptos" w:eastAsia="Calibri" w:hAnsi="Aptos"/>
          <w:bCs/>
          <w:sz w:val="21"/>
          <w:szCs w:val="21"/>
          <w:lang w:eastAsia="en-US"/>
        </w:rPr>
        <w:t xml:space="preserve">: </w:t>
      </w:r>
      <w:r w:rsidR="00807592">
        <w:rPr>
          <w:rFonts w:ascii="Aptos" w:eastAsia="Calibri" w:hAnsi="Aptos"/>
          <w:bCs/>
          <w:sz w:val="21"/>
          <w:szCs w:val="21"/>
          <w:lang w:eastAsia="en-US"/>
        </w:rPr>
        <w:t xml:space="preserve">In </w:t>
      </w:r>
      <w:r w:rsidR="00CC1B2C" w:rsidRPr="00331BDB">
        <w:rPr>
          <w:rFonts w:ascii="Aptos" w:eastAsia="Calibri" w:hAnsi="Aptos"/>
          <w:b/>
          <w:sz w:val="21"/>
          <w:szCs w:val="21"/>
          <w:lang w:eastAsia="en-US"/>
        </w:rPr>
        <w:t>Annaberg</w:t>
      </w:r>
      <w:r w:rsidR="00CC1B2C">
        <w:rPr>
          <w:rFonts w:ascii="Aptos" w:eastAsia="Calibri" w:hAnsi="Aptos"/>
          <w:bCs/>
          <w:sz w:val="21"/>
          <w:szCs w:val="21"/>
          <w:lang w:eastAsia="en-US"/>
        </w:rPr>
        <w:t xml:space="preserve">, auf der </w:t>
      </w:r>
      <w:r w:rsidR="00CC1B2C" w:rsidRPr="00331BDB">
        <w:rPr>
          <w:rFonts w:ascii="Aptos" w:eastAsia="Calibri" w:hAnsi="Aptos"/>
          <w:b/>
          <w:sz w:val="21"/>
          <w:szCs w:val="21"/>
          <w:lang w:eastAsia="en-US"/>
        </w:rPr>
        <w:t>Gemeindealpe Mitterbach</w:t>
      </w:r>
      <w:r w:rsidR="00FB4605">
        <w:rPr>
          <w:rFonts w:ascii="Aptos" w:eastAsia="Calibri" w:hAnsi="Aptos"/>
          <w:bCs/>
          <w:sz w:val="21"/>
          <w:szCs w:val="21"/>
          <w:lang w:eastAsia="en-US"/>
        </w:rPr>
        <w:t xml:space="preserve">, </w:t>
      </w:r>
      <w:r w:rsidR="00AB2733">
        <w:rPr>
          <w:rFonts w:ascii="Aptos" w:eastAsia="Calibri" w:hAnsi="Aptos"/>
          <w:bCs/>
          <w:sz w:val="21"/>
          <w:szCs w:val="21"/>
          <w:lang w:eastAsia="en-US"/>
        </w:rPr>
        <w:t xml:space="preserve">auf </w:t>
      </w:r>
      <w:r w:rsidR="00FB4605">
        <w:rPr>
          <w:rFonts w:ascii="Aptos" w:eastAsia="Calibri" w:hAnsi="Aptos"/>
          <w:bCs/>
          <w:sz w:val="21"/>
          <w:szCs w:val="21"/>
          <w:lang w:eastAsia="en-US"/>
        </w:rPr>
        <w:t xml:space="preserve">der </w:t>
      </w:r>
      <w:r w:rsidR="00FB4605" w:rsidRPr="00331BDB">
        <w:rPr>
          <w:rFonts w:ascii="Aptos" w:eastAsia="Calibri" w:hAnsi="Aptos"/>
          <w:b/>
          <w:sz w:val="21"/>
          <w:szCs w:val="21"/>
          <w:lang w:eastAsia="en-US"/>
        </w:rPr>
        <w:t>Bürgeralpe Mariazell</w:t>
      </w:r>
      <w:r w:rsidR="00CC1B2C">
        <w:rPr>
          <w:rFonts w:ascii="Aptos" w:eastAsia="Calibri" w:hAnsi="Aptos"/>
          <w:bCs/>
          <w:sz w:val="21"/>
          <w:szCs w:val="21"/>
          <w:lang w:eastAsia="en-US"/>
        </w:rPr>
        <w:t xml:space="preserve"> und in </w:t>
      </w:r>
      <w:r w:rsidR="00CC1B2C" w:rsidRPr="00331BDB">
        <w:rPr>
          <w:rFonts w:ascii="Aptos" w:eastAsia="Calibri" w:hAnsi="Aptos"/>
          <w:b/>
          <w:sz w:val="21"/>
          <w:szCs w:val="21"/>
          <w:lang w:eastAsia="en-US"/>
        </w:rPr>
        <w:t>Lackenhof-Ötscher</w:t>
      </w:r>
      <w:r w:rsidR="00CC1B2C">
        <w:rPr>
          <w:rFonts w:ascii="Aptos" w:eastAsia="Calibri" w:hAnsi="Aptos"/>
          <w:bCs/>
          <w:sz w:val="21"/>
          <w:szCs w:val="21"/>
          <w:lang w:eastAsia="en-US"/>
        </w:rPr>
        <w:t xml:space="preserve"> ist </w:t>
      </w:r>
      <w:r w:rsidR="00E66384">
        <w:rPr>
          <w:rFonts w:ascii="Aptos" w:eastAsia="Calibri" w:hAnsi="Aptos"/>
          <w:bCs/>
          <w:sz w:val="21"/>
          <w:szCs w:val="21"/>
          <w:lang w:eastAsia="en-US"/>
        </w:rPr>
        <w:t xml:space="preserve">das </w:t>
      </w:r>
      <w:hyperlink r:id="rId13" w:history="1">
        <w:r w:rsidR="00E66384" w:rsidRPr="004F7C5D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Pistentourengehen</w:t>
        </w:r>
      </w:hyperlink>
      <w:r w:rsidR="00E66384">
        <w:rPr>
          <w:rFonts w:ascii="Aptos" w:eastAsia="Calibri" w:hAnsi="Aptos"/>
          <w:bCs/>
          <w:sz w:val="21"/>
          <w:szCs w:val="21"/>
          <w:lang w:eastAsia="en-US"/>
        </w:rPr>
        <w:t xml:space="preserve"> m</w:t>
      </w:r>
      <w:r w:rsidR="00CC1B2C">
        <w:rPr>
          <w:rFonts w:ascii="Aptos" w:eastAsia="Calibri" w:hAnsi="Aptos"/>
          <w:bCs/>
          <w:sz w:val="21"/>
          <w:szCs w:val="21"/>
          <w:lang w:eastAsia="en-US"/>
        </w:rPr>
        <w:t xml:space="preserve">it einem gültigen Skitourenticket </w:t>
      </w:r>
      <w:r w:rsidR="00134EE1">
        <w:rPr>
          <w:rFonts w:ascii="Aptos" w:eastAsia="Calibri" w:hAnsi="Aptos"/>
          <w:bCs/>
          <w:sz w:val="21"/>
          <w:szCs w:val="21"/>
          <w:lang w:eastAsia="en-US"/>
        </w:rPr>
        <w:t xml:space="preserve">und </w:t>
      </w:r>
      <w:r w:rsidR="00134EE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unter Einhaltung der geltenden Skitouren-Regeln </w:t>
      </w:r>
      <w:r w:rsidR="00CC1B2C">
        <w:rPr>
          <w:rFonts w:ascii="Aptos" w:eastAsia="Calibri" w:hAnsi="Aptos"/>
          <w:bCs/>
          <w:sz w:val="21"/>
          <w:szCs w:val="21"/>
          <w:lang w:eastAsia="en-US"/>
        </w:rPr>
        <w:t>möglich</w:t>
      </w:r>
      <w:r w:rsidR="00A9647B">
        <w:rPr>
          <w:rFonts w:ascii="Aptos" w:eastAsia="Calibri" w:hAnsi="Aptos"/>
          <w:bCs/>
          <w:sz w:val="21"/>
          <w:szCs w:val="21"/>
          <w:lang w:eastAsia="en-US"/>
        </w:rPr>
        <w:t>.</w:t>
      </w:r>
      <w:r w:rsidR="00134EE1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6233B7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In Lackenhof-Ötscher sind Pistentouren</w:t>
      </w:r>
      <w:r w:rsidR="00A64DE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seit dieser </w:t>
      </w:r>
      <w:r w:rsidR="003A045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Saison</w:t>
      </w:r>
      <w:r w:rsidR="00A64DE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auf allen geöffneten Skipisten </w:t>
      </w:r>
      <w:r w:rsidR="00434BA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gestattet</w:t>
      </w:r>
      <w:r w:rsidR="0031152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– zuvor war </w:t>
      </w:r>
      <w:r w:rsidR="003A045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dies</w:t>
      </w:r>
      <w:r w:rsidR="0031152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nur auf den </w:t>
      </w:r>
      <w:r w:rsidR="00683F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ausgewiesenen Strecken und </w:t>
      </w:r>
      <w:r w:rsidR="0031152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Pisten des Großen Ötscher</w:t>
      </w:r>
      <w:r w:rsidR="001A450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s</w:t>
      </w:r>
      <w:r w:rsidR="0031152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F4509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erlaubt</w:t>
      </w:r>
      <w:r w:rsidR="00A64DE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.</w:t>
      </w:r>
    </w:p>
    <w:p w14:paraId="22C29255" w14:textId="5E4F4E7C" w:rsidR="005A6757" w:rsidRDefault="00E94514" w:rsidP="005A6757">
      <w:pPr>
        <w:spacing w:after="120"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Wer</w:t>
      </w:r>
      <w:r w:rsidR="007901E4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B653C6">
        <w:rPr>
          <w:rFonts w:ascii="Aptos" w:eastAsia="Calibri" w:hAnsi="Aptos"/>
          <w:bCs/>
          <w:sz w:val="21"/>
          <w:szCs w:val="21"/>
          <w:lang w:eastAsia="en-US"/>
        </w:rPr>
        <w:t>sich doch lieber</w:t>
      </w:r>
      <w:r w:rsidR="00775AEE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B708F6">
        <w:rPr>
          <w:rFonts w:ascii="Aptos" w:eastAsia="Calibri" w:hAnsi="Aptos"/>
          <w:bCs/>
          <w:sz w:val="21"/>
          <w:szCs w:val="21"/>
          <w:lang w:eastAsia="en-US"/>
        </w:rPr>
        <w:t xml:space="preserve">die Pisten </w:t>
      </w:r>
      <w:r w:rsidR="00B653C6">
        <w:rPr>
          <w:rFonts w:ascii="Aptos" w:eastAsia="Calibri" w:hAnsi="Aptos"/>
          <w:bCs/>
          <w:sz w:val="21"/>
          <w:szCs w:val="21"/>
          <w:lang w:eastAsia="en-US"/>
        </w:rPr>
        <w:t>auf</w:t>
      </w:r>
      <w:r w:rsidR="005B0639">
        <w:rPr>
          <w:rFonts w:ascii="Aptos" w:eastAsia="Calibri" w:hAnsi="Aptos"/>
          <w:bCs/>
          <w:sz w:val="21"/>
          <w:szCs w:val="21"/>
          <w:lang w:eastAsia="en-US"/>
        </w:rPr>
        <w:t xml:space="preserve"> Skiern </w:t>
      </w:r>
      <w:r w:rsidR="00B708F6">
        <w:rPr>
          <w:rFonts w:ascii="Aptos" w:eastAsia="Calibri" w:hAnsi="Aptos"/>
          <w:bCs/>
          <w:sz w:val="21"/>
          <w:szCs w:val="21"/>
          <w:lang w:eastAsia="en-US"/>
        </w:rPr>
        <w:t xml:space="preserve">runterschwingt, findet </w:t>
      </w:r>
      <w:r w:rsidR="00F70F59">
        <w:rPr>
          <w:rFonts w:ascii="Aptos" w:eastAsia="Calibri" w:hAnsi="Aptos"/>
          <w:bCs/>
          <w:sz w:val="21"/>
          <w:szCs w:val="21"/>
          <w:lang w:eastAsia="en-US"/>
        </w:rPr>
        <w:t>derzeit</w:t>
      </w:r>
      <w:r w:rsidR="00616209">
        <w:rPr>
          <w:rFonts w:ascii="Aptos" w:eastAsia="Calibri" w:hAnsi="Aptos"/>
          <w:bCs/>
          <w:sz w:val="21"/>
          <w:szCs w:val="21"/>
          <w:lang w:eastAsia="en-US"/>
        </w:rPr>
        <w:t xml:space="preserve"> perfekte </w:t>
      </w:r>
      <w:r w:rsidR="003C0FE8">
        <w:rPr>
          <w:rFonts w:ascii="Aptos" w:eastAsia="Calibri" w:hAnsi="Aptos"/>
          <w:bCs/>
          <w:sz w:val="21"/>
          <w:szCs w:val="21"/>
          <w:lang w:eastAsia="en-US"/>
        </w:rPr>
        <w:t>B</w:t>
      </w:r>
      <w:r w:rsidR="00616209">
        <w:rPr>
          <w:rFonts w:ascii="Aptos" w:eastAsia="Calibri" w:hAnsi="Aptos"/>
          <w:bCs/>
          <w:sz w:val="21"/>
          <w:szCs w:val="21"/>
          <w:lang w:eastAsia="en-US"/>
        </w:rPr>
        <w:t xml:space="preserve">edingungen </w:t>
      </w:r>
      <w:r w:rsidR="00797649">
        <w:rPr>
          <w:rFonts w:ascii="Aptos" w:eastAsia="Calibri" w:hAnsi="Aptos"/>
          <w:bCs/>
          <w:sz w:val="21"/>
          <w:szCs w:val="21"/>
          <w:lang w:eastAsia="en-US"/>
        </w:rPr>
        <w:t xml:space="preserve">in den Skigebieten </w:t>
      </w:r>
      <w:r w:rsidR="00616209">
        <w:rPr>
          <w:rFonts w:ascii="Aptos" w:eastAsia="Calibri" w:hAnsi="Aptos"/>
          <w:bCs/>
          <w:sz w:val="21"/>
          <w:szCs w:val="21"/>
          <w:lang w:eastAsia="en-US"/>
        </w:rPr>
        <w:t>vor</w:t>
      </w:r>
      <w:r w:rsidR="00797649">
        <w:rPr>
          <w:rFonts w:ascii="Aptos" w:eastAsia="Calibri" w:hAnsi="Aptos"/>
          <w:bCs/>
          <w:sz w:val="21"/>
          <w:szCs w:val="21"/>
          <w:lang w:eastAsia="en-US"/>
        </w:rPr>
        <w:t xml:space="preserve">. </w:t>
      </w:r>
      <w:r w:rsidR="008E42FD">
        <w:rPr>
          <w:rFonts w:ascii="Aptos" w:eastAsia="Calibri" w:hAnsi="Aptos"/>
          <w:bCs/>
          <w:sz w:val="21"/>
          <w:szCs w:val="21"/>
          <w:lang w:eastAsia="en-US"/>
        </w:rPr>
        <w:t xml:space="preserve">Für Kinder steht </w:t>
      </w:r>
      <w:r w:rsidR="00AA6346">
        <w:rPr>
          <w:rFonts w:ascii="Aptos" w:eastAsia="Calibri" w:hAnsi="Aptos"/>
          <w:bCs/>
          <w:sz w:val="21"/>
          <w:szCs w:val="21"/>
          <w:lang w:eastAsia="en-US"/>
        </w:rPr>
        <w:t>i</w:t>
      </w:r>
      <w:r w:rsidR="00E0294D">
        <w:rPr>
          <w:rFonts w:ascii="Aptos" w:eastAsia="Calibri" w:hAnsi="Aptos"/>
          <w:bCs/>
          <w:sz w:val="21"/>
          <w:szCs w:val="21"/>
          <w:lang w:eastAsia="en-US"/>
        </w:rPr>
        <w:t xml:space="preserve">n Annaberg </w:t>
      </w:r>
      <w:r w:rsidR="001E7443">
        <w:rPr>
          <w:rFonts w:ascii="Aptos" w:eastAsia="Calibri" w:hAnsi="Aptos"/>
          <w:bCs/>
          <w:sz w:val="21"/>
          <w:szCs w:val="21"/>
          <w:lang w:eastAsia="en-US"/>
        </w:rPr>
        <w:t>s</w:t>
      </w:r>
      <w:r w:rsidR="00311525">
        <w:rPr>
          <w:rFonts w:ascii="Aptos" w:eastAsia="Calibri" w:hAnsi="Aptos"/>
          <w:bCs/>
          <w:sz w:val="21"/>
          <w:szCs w:val="21"/>
          <w:lang w:eastAsia="en-US"/>
        </w:rPr>
        <w:t xml:space="preserve">eit den Weihnachtsferien ein neues Angebot zur Verfügung: Bei </w:t>
      </w:r>
      <w:hyperlink r:id="rId14" w:history="1">
        <w:r w:rsidR="00311525" w:rsidRPr="009A6442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„Niki’s Pistenabenteuer“</w:t>
        </w:r>
      </w:hyperlink>
      <w:r w:rsidR="00311525">
        <w:rPr>
          <w:rFonts w:ascii="Aptos" w:eastAsia="Calibri" w:hAnsi="Aptos"/>
          <w:bCs/>
          <w:sz w:val="21"/>
          <w:szCs w:val="21"/>
          <w:lang w:eastAsia="en-US"/>
        </w:rPr>
        <w:t xml:space="preserve"> begleite</w:t>
      </w:r>
      <w:r w:rsidR="001E2BFD">
        <w:rPr>
          <w:rFonts w:ascii="Aptos" w:eastAsia="Calibri" w:hAnsi="Aptos"/>
          <w:bCs/>
          <w:sz w:val="21"/>
          <w:szCs w:val="21"/>
          <w:lang w:eastAsia="en-US"/>
        </w:rPr>
        <w:t>t</w:t>
      </w:r>
      <w:r w:rsidR="00311525">
        <w:rPr>
          <w:rFonts w:ascii="Aptos" w:eastAsia="Calibri" w:hAnsi="Aptos"/>
          <w:bCs/>
          <w:sz w:val="21"/>
          <w:szCs w:val="21"/>
          <w:lang w:eastAsia="en-US"/>
        </w:rPr>
        <w:t xml:space="preserve"> Fuchs Niki die Jüngsten spielerisch bei den ersten Schwüngen auf der Piste</w:t>
      </w:r>
      <w:r w:rsidR="00311525" w:rsidRPr="006B478E">
        <w:rPr>
          <w:rFonts w:ascii="Aptos" w:eastAsia="Calibri" w:hAnsi="Aptos"/>
          <w:bCs/>
          <w:sz w:val="21"/>
          <w:szCs w:val="21"/>
          <w:lang w:eastAsia="en-US"/>
        </w:rPr>
        <w:t>.</w:t>
      </w:r>
    </w:p>
    <w:p w14:paraId="6DDFBAD6" w14:textId="3F24496B" w:rsidR="00BD7E9F" w:rsidRDefault="00355456" w:rsidP="00C21613">
      <w:pPr>
        <w:spacing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35545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„Unsere Skigebiete zeigen sich derzeit von ihrer besten Seite – die Pisten </w:t>
      </w:r>
      <w:r w:rsidR="00ED66DC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sind </w:t>
      </w:r>
      <w:r w:rsidRPr="0035545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in ausgezeichnetem Zustand. Wer spontan ist, dem empfehle ich, Tickets kurzfristig online zu buchen: Selbst am Vortag sind die Preise im Webshop noch deutlich günstiger als an der Kassa. Mein Tipp: zeitig auf die Piste und die frisch präparierten Abfahrten genießen, und den winterlichen Tag anschließend ganz entspannt im Ybbstaler Solebad ausklingen lassen</w:t>
      </w:r>
      <w:r w:rsidR="006E3A9C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“, </w:t>
      </w:r>
      <w:r w:rsidR="00B147F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s</w:t>
      </w:r>
      <w:r w:rsidR="00336548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agt</w:t>
      </w:r>
      <w:r w:rsidR="00B147F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B147F0" w:rsidRPr="00FE0C2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Veronika Nutz</w:t>
      </w:r>
      <w:r w:rsidR="00B147F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, Geschäftsführerin </w:t>
      </w:r>
      <w:r w:rsidR="00FE0C2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der Hochkar &amp; Ötscher Tourismus GmbH.</w:t>
      </w:r>
    </w:p>
    <w:p w14:paraId="4BAD9BCD" w14:textId="77777777" w:rsidR="00355456" w:rsidRPr="005A6757" w:rsidRDefault="00355456" w:rsidP="00C21613">
      <w:pPr>
        <w:spacing w:line="276" w:lineRule="auto"/>
        <w:ind w:left="284"/>
        <w:jc w:val="both"/>
        <w:rPr>
          <w:rFonts w:ascii="Aptos" w:eastAsia="Calibri" w:hAnsi="Aptos"/>
          <w:bCs/>
          <w:sz w:val="14"/>
          <w:szCs w:val="14"/>
          <w:lang w:eastAsia="en-US"/>
        </w:rPr>
      </w:pPr>
    </w:p>
    <w:p w14:paraId="56CE8E8A" w14:textId="48BB3814" w:rsidR="00DC026D" w:rsidRPr="00DC026D" w:rsidRDefault="00DC026D" w:rsidP="00C21613">
      <w:pPr>
        <w:spacing w:line="276" w:lineRule="auto"/>
        <w:ind w:left="284"/>
        <w:jc w:val="both"/>
        <w:rPr>
          <w:rFonts w:ascii="Aptos" w:eastAsia="Calibri" w:hAnsi="Aptos" w:cs="Times New Roman"/>
          <w:b/>
          <w:bCs/>
          <w:color w:val="E63F0C"/>
          <w:spacing w:val="-2"/>
          <w:szCs w:val="22"/>
          <w:u w:color="000000"/>
          <w:lang w:eastAsia="en-US"/>
        </w:rPr>
      </w:pPr>
      <w:r w:rsidRPr="00DC026D">
        <w:rPr>
          <w:rFonts w:ascii="Aptos" w:eastAsia="Calibri" w:hAnsi="Aptos" w:cs="Times New Roman"/>
          <w:b/>
          <w:bCs/>
          <w:color w:val="E63F0C"/>
          <w:spacing w:val="-2"/>
          <w:szCs w:val="22"/>
          <w:u w:color="000000"/>
          <w:lang w:eastAsia="en-US"/>
        </w:rPr>
        <w:t>Guga hö</w:t>
      </w:r>
      <w:r w:rsidR="006777DD">
        <w:rPr>
          <w:rFonts w:ascii="Aptos" w:eastAsia="Calibri" w:hAnsi="Aptos" w:cs="Times New Roman"/>
          <w:b/>
          <w:bCs/>
          <w:color w:val="E63F0C"/>
          <w:spacing w:val="-2"/>
          <w:szCs w:val="22"/>
          <w:u w:color="000000"/>
          <w:lang w:eastAsia="en-US"/>
        </w:rPr>
        <w:t xml:space="preserve"> Morgenskifahren</w:t>
      </w:r>
      <w:r w:rsidRPr="00DC026D">
        <w:rPr>
          <w:rFonts w:ascii="Aptos" w:eastAsia="Calibri" w:hAnsi="Aptos" w:cs="Times New Roman"/>
          <w:b/>
          <w:bCs/>
          <w:color w:val="E63F0C"/>
          <w:spacing w:val="-2"/>
          <w:szCs w:val="22"/>
          <w:u w:color="000000"/>
          <w:lang w:eastAsia="en-US"/>
        </w:rPr>
        <w:t>: Noch freie Plätze im Februar</w:t>
      </w:r>
    </w:p>
    <w:p w14:paraId="7E9FD920" w14:textId="4A2F9934" w:rsidR="00C21613" w:rsidRPr="006B478E" w:rsidRDefault="003C305C" w:rsidP="00E96AD0">
      <w:pPr>
        <w:spacing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 xml:space="preserve">Auch heuer </w:t>
      </w:r>
      <w:r w:rsidR="004C65D7">
        <w:rPr>
          <w:rFonts w:ascii="Aptos" w:eastAsia="Calibri" w:hAnsi="Aptos"/>
          <w:bCs/>
          <w:sz w:val="21"/>
          <w:szCs w:val="21"/>
          <w:lang w:eastAsia="en-US"/>
        </w:rPr>
        <w:t>findet wieder</w:t>
      </w:r>
      <w:r w:rsidR="00283F99">
        <w:rPr>
          <w:rFonts w:ascii="Aptos" w:eastAsia="Calibri" w:hAnsi="Aptos"/>
          <w:bCs/>
          <w:sz w:val="21"/>
          <w:szCs w:val="21"/>
          <w:lang w:eastAsia="en-US"/>
        </w:rPr>
        <w:t xml:space="preserve"> das</w:t>
      </w:r>
      <w:r w:rsidR="00F44F8D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hyperlink r:id="rId15" w:history="1">
        <w:r w:rsidR="00F44F8D" w:rsidRPr="00DF144D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Guga hö Morgenskifahren</w:t>
        </w:r>
      </w:hyperlink>
      <w:r w:rsidR="00F44F8D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283F99">
        <w:rPr>
          <w:rFonts w:ascii="Aptos" w:eastAsia="Calibri" w:hAnsi="Aptos"/>
          <w:bCs/>
          <w:sz w:val="21"/>
          <w:szCs w:val="21"/>
          <w:lang w:eastAsia="en-US"/>
        </w:rPr>
        <w:t>statt</w:t>
      </w:r>
      <w:r w:rsidR="008B7BF9">
        <w:rPr>
          <w:rFonts w:ascii="Aptos" w:eastAsia="Calibri" w:hAnsi="Aptos"/>
          <w:bCs/>
          <w:sz w:val="21"/>
          <w:szCs w:val="21"/>
          <w:lang w:eastAsia="en-US"/>
        </w:rPr>
        <w:t xml:space="preserve">: </w:t>
      </w:r>
      <w:r w:rsidR="0057405E">
        <w:rPr>
          <w:rFonts w:ascii="Aptos" w:eastAsia="Calibri" w:hAnsi="Aptos"/>
          <w:bCs/>
          <w:sz w:val="21"/>
          <w:szCs w:val="21"/>
          <w:lang w:eastAsia="en-US"/>
        </w:rPr>
        <w:t>e</w:t>
      </w:r>
      <w:r w:rsidR="00634543">
        <w:rPr>
          <w:rFonts w:ascii="Aptos" w:eastAsia="Calibri" w:hAnsi="Aptos"/>
          <w:bCs/>
          <w:sz w:val="21"/>
          <w:szCs w:val="21"/>
          <w:lang w:eastAsia="en-US"/>
        </w:rPr>
        <w:t>xklusive</w:t>
      </w:r>
      <w:r w:rsidR="000D01EC">
        <w:rPr>
          <w:rFonts w:ascii="Aptos" w:eastAsia="Calibri" w:hAnsi="Aptos"/>
          <w:bCs/>
          <w:sz w:val="21"/>
          <w:szCs w:val="21"/>
          <w:lang w:eastAsia="en-US"/>
        </w:rPr>
        <w:t>s</w:t>
      </w:r>
      <w:r w:rsidR="004B63BD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634543" w:rsidRPr="006B478E">
        <w:rPr>
          <w:rFonts w:ascii="Aptos" w:eastAsia="Calibri" w:hAnsi="Aptos"/>
          <w:bCs/>
          <w:sz w:val="21"/>
          <w:szCs w:val="21"/>
          <w:lang w:eastAsia="en-US"/>
        </w:rPr>
        <w:t>Skivergnügen auf frisch präparierten Pisten</w:t>
      </w:r>
      <w:r w:rsidR="000D01EC">
        <w:rPr>
          <w:rFonts w:ascii="Aptos" w:eastAsia="Calibri" w:hAnsi="Aptos"/>
          <w:bCs/>
          <w:sz w:val="21"/>
          <w:szCs w:val="21"/>
          <w:lang w:eastAsia="en-US"/>
        </w:rPr>
        <w:t xml:space="preserve">, ein </w:t>
      </w:r>
      <w:r w:rsidR="00634543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Hüttenbrunch </w:t>
      </w:r>
      <w:r w:rsidR="00CA59B5">
        <w:rPr>
          <w:rFonts w:ascii="Aptos" w:eastAsia="Calibri" w:hAnsi="Aptos"/>
          <w:bCs/>
          <w:sz w:val="21"/>
          <w:szCs w:val="21"/>
          <w:lang w:eastAsia="en-US"/>
        </w:rPr>
        <w:t>und</w:t>
      </w:r>
      <w:r w:rsidR="00634543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ein Tages-Skipass im jeweiligen Skigebiet</w:t>
      </w:r>
      <w:r w:rsidR="005D10F9">
        <w:rPr>
          <w:rFonts w:ascii="Aptos" w:eastAsia="Calibri" w:hAnsi="Aptos"/>
          <w:bCs/>
          <w:sz w:val="21"/>
          <w:szCs w:val="21"/>
          <w:lang w:eastAsia="en-US"/>
        </w:rPr>
        <w:t xml:space="preserve"> sind inkludiert.</w:t>
      </w:r>
      <w:r w:rsidR="00634543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4C14A9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Für die Termine im Februar auf der </w:t>
      </w:r>
      <w:r w:rsidR="004C14A9" w:rsidRPr="00AE6BBC">
        <w:rPr>
          <w:rFonts w:ascii="Aptos" w:eastAsia="Calibri" w:hAnsi="Aptos"/>
          <w:b/>
          <w:sz w:val="21"/>
          <w:szCs w:val="21"/>
          <w:lang w:eastAsia="en-US"/>
        </w:rPr>
        <w:t>Gem</w:t>
      </w:r>
      <w:r w:rsidR="00AE6BBC" w:rsidRPr="00AE6BBC">
        <w:rPr>
          <w:rFonts w:ascii="Aptos" w:eastAsia="Calibri" w:hAnsi="Aptos"/>
          <w:b/>
          <w:sz w:val="21"/>
          <w:szCs w:val="21"/>
          <w:lang w:eastAsia="en-US"/>
        </w:rPr>
        <w:t>e</w:t>
      </w:r>
      <w:r w:rsidR="004C14A9" w:rsidRPr="00AE6BBC">
        <w:rPr>
          <w:rFonts w:ascii="Aptos" w:eastAsia="Calibri" w:hAnsi="Aptos"/>
          <w:b/>
          <w:sz w:val="21"/>
          <w:szCs w:val="21"/>
          <w:lang w:eastAsia="en-US"/>
        </w:rPr>
        <w:t>indealpe Mitterbach (</w:t>
      </w:r>
      <w:r w:rsidR="0062266C" w:rsidRPr="00AE6BBC">
        <w:rPr>
          <w:rFonts w:ascii="Aptos" w:eastAsia="Calibri" w:hAnsi="Aptos"/>
          <w:b/>
          <w:sz w:val="21"/>
          <w:szCs w:val="21"/>
          <w:lang w:eastAsia="en-US"/>
        </w:rPr>
        <w:t>14.2.)</w:t>
      </w:r>
      <w:r w:rsidR="0062266C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und in </w:t>
      </w:r>
      <w:r w:rsidR="0062266C" w:rsidRPr="00AE6BBC">
        <w:rPr>
          <w:rFonts w:ascii="Aptos" w:eastAsia="Calibri" w:hAnsi="Aptos"/>
          <w:b/>
          <w:sz w:val="21"/>
          <w:szCs w:val="21"/>
          <w:lang w:eastAsia="en-US"/>
        </w:rPr>
        <w:t>Lackenhof-Ötscher (21.2.)</w:t>
      </w:r>
      <w:r w:rsidR="0062266C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 sind noch Plätze frei</w:t>
      </w:r>
      <w:r w:rsidR="00D24D7D" w:rsidRPr="006B478E">
        <w:rPr>
          <w:rFonts w:ascii="Aptos" w:eastAsia="Calibri" w:hAnsi="Aptos"/>
          <w:bCs/>
          <w:sz w:val="21"/>
          <w:szCs w:val="21"/>
          <w:lang w:eastAsia="en-US"/>
        </w:rPr>
        <w:t xml:space="preserve">. </w:t>
      </w:r>
      <w:r w:rsidR="00E96AD0">
        <w:rPr>
          <w:rFonts w:ascii="Aptos" w:eastAsia="Calibri" w:hAnsi="Aptos"/>
          <w:bCs/>
          <w:sz w:val="21"/>
          <w:szCs w:val="21"/>
          <w:lang w:eastAsia="en-US"/>
        </w:rPr>
        <w:t xml:space="preserve">Das Angebot </w:t>
      </w:r>
      <w:r w:rsidR="00C21613" w:rsidRPr="004A1503">
        <w:rPr>
          <w:rFonts w:ascii="Aptos" w:eastAsia="Calibri" w:hAnsi="Aptos"/>
          <w:bCs/>
          <w:sz w:val="21"/>
          <w:szCs w:val="21"/>
          <w:lang w:eastAsia="en-US"/>
        </w:rPr>
        <w:t xml:space="preserve">ist </w:t>
      </w:r>
      <w:r w:rsidR="00F26576">
        <w:rPr>
          <w:rFonts w:ascii="Aptos" w:eastAsia="Calibri" w:hAnsi="Aptos"/>
          <w:bCs/>
          <w:sz w:val="21"/>
          <w:szCs w:val="21"/>
          <w:lang w:eastAsia="en-US"/>
        </w:rPr>
        <w:t xml:space="preserve">auf Anfrage </w:t>
      </w:r>
      <w:r w:rsidR="00105530" w:rsidRPr="004A1503">
        <w:rPr>
          <w:rFonts w:ascii="Aptos" w:eastAsia="Calibri" w:hAnsi="Aptos"/>
          <w:bCs/>
          <w:sz w:val="21"/>
          <w:szCs w:val="21"/>
          <w:lang w:eastAsia="en-US"/>
        </w:rPr>
        <w:t xml:space="preserve">für </w:t>
      </w:r>
      <w:hyperlink r:id="rId16" w:history="1">
        <w:r w:rsidR="00105530" w:rsidRPr="004A1503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Gruppen</w:t>
        </w:r>
      </w:hyperlink>
      <w:r w:rsidR="00105530">
        <w:t xml:space="preserve"> </w:t>
      </w:r>
      <w:r w:rsidR="00F26576">
        <w:rPr>
          <w:rFonts w:ascii="Aptos" w:eastAsia="Calibri" w:hAnsi="Aptos"/>
          <w:bCs/>
          <w:sz w:val="21"/>
          <w:szCs w:val="21"/>
          <w:lang w:eastAsia="en-US"/>
        </w:rPr>
        <w:t xml:space="preserve">auch </w:t>
      </w:r>
      <w:r w:rsidR="00C21613" w:rsidRPr="004A1503">
        <w:rPr>
          <w:rFonts w:ascii="Aptos" w:eastAsia="Calibri" w:hAnsi="Aptos"/>
          <w:bCs/>
          <w:sz w:val="21"/>
          <w:szCs w:val="21"/>
          <w:lang w:eastAsia="en-US"/>
        </w:rPr>
        <w:t>unter der Woche buchbar</w:t>
      </w:r>
      <w:r w:rsidR="00E50CC2">
        <w:rPr>
          <w:rFonts w:ascii="Aptos" w:eastAsia="Calibri" w:hAnsi="Aptos"/>
          <w:bCs/>
          <w:sz w:val="21"/>
          <w:szCs w:val="21"/>
          <w:lang w:eastAsia="en-US"/>
        </w:rPr>
        <w:t>.</w:t>
      </w:r>
    </w:p>
    <w:p w14:paraId="440C599C" w14:textId="2D935A75" w:rsidR="00DA6C5B" w:rsidRPr="00A35033" w:rsidRDefault="00DA6C5B" w:rsidP="008D0C84">
      <w:pPr>
        <w:spacing w:line="276" w:lineRule="auto"/>
        <w:rPr>
          <w:rFonts w:ascii="Aptos" w:eastAsia="Calibri" w:hAnsi="Aptos"/>
          <w:bCs/>
          <w:sz w:val="16"/>
          <w:szCs w:val="16"/>
          <w:lang w:eastAsia="en-US"/>
        </w:rPr>
      </w:pPr>
    </w:p>
    <w:p w14:paraId="584A3D4D" w14:textId="5BCCD4E3" w:rsidR="00387C3A" w:rsidRPr="00387C3A" w:rsidRDefault="00387C3A" w:rsidP="005E0501">
      <w:pPr>
        <w:spacing w:line="312" w:lineRule="auto"/>
        <w:ind w:left="284"/>
        <w:rPr>
          <w:rFonts w:ascii="Aptos" w:eastAsia="Calibri" w:hAnsi="Aptos" w:cs="Times New Roman"/>
          <w:sz w:val="21"/>
          <w:szCs w:val="21"/>
          <w:lang w:eastAsia="en-US"/>
        </w:rPr>
      </w:pPr>
      <w:r>
        <w:rPr>
          <w:rFonts w:ascii="Aptos" w:eastAsia="Calibri" w:hAnsi="Aptos" w:cs="Times New Roman"/>
          <w:b/>
          <w:bCs/>
          <w:sz w:val="21"/>
          <w:szCs w:val="21"/>
          <w:lang w:eastAsia="en-US"/>
        </w:rPr>
        <w:t xml:space="preserve">Bilder zum Thema: </w:t>
      </w:r>
      <w:hyperlink r:id="rId17" w:history="1">
        <w:r w:rsidRPr="00387C3A">
          <w:rPr>
            <w:rStyle w:val="Hyperlink"/>
            <w:rFonts w:ascii="Aptos" w:eastAsia="Calibri" w:hAnsi="Aptos" w:cs="Times New Roman"/>
            <w:sz w:val="21"/>
            <w:szCs w:val="21"/>
            <w:lang w:eastAsia="en-US"/>
          </w:rPr>
          <w:t>Bildgalerie Winter im Mostviertel</w:t>
        </w:r>
      </w:hyperlink>
    </w:p>
    <w:p w14:paraId="7D699439" w14:textId="38F2DE63" w:rsidR="006B478E" w:rsidRPr="006B478E" w:rsidRDefault="008D0C84" w:rsidP="005E0501">
      <w:pPr>
        <w:spacing w:line="312" w:lineRule="auto"/>
        <w:ind w:left="284"/>
        <w:rPr>
          <w:rFonts w:ascii="Aptos" w:eastAsia="Calibri" w:hAnsi="Aptos" w:cs="Times New Roman"/>
          <w:b/>
          <w:bCs/>
          <w:sz w:val="21"/>
          <w:szCs w:val="21"/>
          <w:lang w:eastAsia="en-US"/>
        </w:rPr>
      </w:pPr>
      <w:r w:rsidRPr="006B478E">
        <w:rPr>
          <w:rFonts w:ascii="Aptos" w:eastAsia="Calibri" w:hAnsi="Aptos" w:cs="Times New Roman"/>
          <w:b/>
          <w:bCs/>
          <w:sz w:val="21"/>
          <w:szCs w:val="21"/>
          <w:lang w:eastAsia="en-US"/>
        </w:rPr>
        <w:t>Weiterführende Informationen:</w:t>
      </w:r>
    </w:p>
    <w:p w14:paraId="4DB8EE74" w14:textId="1839F838" w:rsidR="008D0C84" w:rsidRPr="006B478E" w:rsidRDefault="006B478E" w:rsidP="008D0C84">
      <w:pPr>
        <w:spacing w:line="276" w:lineRule="auto"/>
        <w:ind w:left="284"/>
        <w:rPr>
          <w:rFonts w:ascii="Aptos" w:hAnsi="Aptos"/>
        </w:rPr>
      </w:pPr>
      <w:hyperlink r:id="rId18" w:history="1">
        <w:r w:rsidRPr="006B478E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www.mostviertel.at/winter</w:t>
        </w:r>
      </w:hyperlink>
    </w:p>
    <w:p w14:paraId="41F9C62F" w14:textId="55FAFD67" w:rsidR="008D0C84" w:rsidRPr="00847EFE" w:rsidRDefault="006B478E" w:rsidP="00847EFE">
      <w:pPr>
        <w:spacing w:after="120"/>
        <w:ind w:left="284"/>
        <w:rPr>
          <w:rFonts w:ascii="Aptos" w:hAnsi="Aptos"/>
        </w:rPr>
      </w:pPr>
      <w:hyperlink r:id="rId19" w:history="1">
        <w:r w:rsidRPr="006B478E">
          <w:rPr>
            <w:rStyle w:val="Hyperlink"/>
            <w:rFonts w:ascii="Aptos" w:hAnsi="Aptos"/>
          </w:rPr>
          <w:t>www.gugahö.at</w:t>
        </w:r>
      </w:hyperlink>
      <w:r w:rsidRPr="006B478E">
        <w:rPr>
          <w:rFonts w:ascii="Aptos" w:hAnsi="Aptos"/>
        </w:rPr>
        <w:t xml:space="preserve"> </w:t>
      </w:r>
    </w:p>
    <w:sectPr w:rsidR="008D0C84" w:rsidRPr="00847EFE" w:rsidSect="00EC7AC3">
      <w:headerReference w:type="default" r:id="rId20"/>
      <w:footerReference w:type="default" r:id="rId21"/>
      <w:pgSz w:w="11906" w:h="16838"/>
      <w:pgMar w:top="1418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C707F" w14:textId="77777777" w:rsidR="001A3114" w:rsidRDefault="001A3114">
      <w:r>
        <w:separator/>
      </w:r>
    </w:p>
  </w:endnote>
  <w:endnote w:type="continuationSeparator" w:id="0">
    <w:p w14:paraId="63000723" w14:textId="77777777" w:rsidR="001A3114" w:rsidRDefault="001A3114">
      <w:r>
        <w:continuationSeparator/>
      </w:r>
    </w:p>
  </w:endnote>
  <w:endnote w:type="continuationNotice" w:id="1">
    <w:p w14:paraId="19D42BFE" w14:textId="77777777" w:rsidR="001A3114" w:rsidRDefault="001A31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poA">
    <w:altName w:val="Calibri"/>
    <w:charset w:val="00"/>
    <w:family w:val="auto"/>
    <w:pitch w:val="variable"/>
    <w:sig w:usb0="800000AF" w:usb1="0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8859E" w14:textId="77777777" w:rsidR="003C51EF" w:rsidRDefault="003C51EF" w:rsidP="009F4E3F"/>
  <w:p w14:paraId="6DAAC055" w14:textId="77777777" w:rsidR="003C51EF" w:rsidRDefault="003C51EF" w:rsidP="009F4E3F">
    <w:pPr>
      <w:pStyle w:val="Fuzeile"/>
      <w:rPr>
        <w:sz w:val="16"/>
      </w:rPr>
    </w:pPr>
  </w:p>
  <w:p w14:paraId="4AA17716" w14:textId="77777777" w:rsidR="00711888" w:rsidRDefault="00711888" w:rsidP="009F4E3F">
    <w:pPr>
      <w:pStyle w:val="Fuzeile"/>
      <w:rPr>
        <w:sz w:val="16"/>
      </w:rPr>
    </w:pPr>
  </w:p>
  <w:p w14:paraId="2F626AB9" w14:textId="77777777" w:rsidR="003C51EF" w:rsidRPr="009F4E3F" w:rsidRDefault="003C51EF" w:rsidP="009F4E3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03425" w14:textId="77777777" w:rsidR="001A3114" w:rsidRDefault="001A3114">
      <w:r>
        <w:separator/>
      </w:r>
    </w:p>
  </w:footnote>
  <w:footnote w:type="continuationSeparator" w:id="0">
    <w:p w14:paraId="5CB0B0C1" w14:textId="77777777" w:rsidR="001A3114" w:rsidRDefault="001A3114">
      <w:r>
        <w:continuationSeparator/>
      </w:r>
    </w:p>
  </w:footnote>
  <w:footnote w:type="continuationNotice" w:id="1">
    <w:p w14:paraId="352068FC" w14:textId="77777777" w:rsidR="001A3114" w:rsidRDefault="001A311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05BE3" w14:textId="5C8ACC8C" w:rsidR="003B4CFA" w:rsidRDefault="00883C73" w:rsidP="003B4CFA">
    <w:pPr>
      <w:pStyle w:val="Kopfzeile"/>
      <w:tabs>
        <w:tab w:val="clear" w:pos="9072"/>
        <w:tab w:val="right" w:pos="8478"/>
      </w:tabs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70D22AD" wp14:editId="6C06B540">
          <wp:simplePos x="0" y="0"/>
          <wp:positionH relativeFrom="page">
            <wp:posOffset>-95250</wp:posOffset>
          </wp:positionH>
          <wp:positionV relativeFrom="paragraph">
            <wp:posOffset>-457200</wp:posOffset>
          </wp:positionV>
          <wp:extent cx="7629525" cy="10789285"/>
          <wp:effectExtent l="0" t="0" r="0" b="0"/>
          <wp:wrapThrough wrapText="bothSides">
            <wp:wrapPolygon edited="0">
              <wp:start x="917" y="0"/>
              <wp:lineTo x="971" y="2441"/>
              <wp:lineTo x="1294" y="3051"/>
              <wp:lineTo x="1996" y="3661"/>
              <wp:lineTo x="1726" y="3814"/>
              <wp:lineTo x="1187" y="4233"/>
              <wp:lineTo x="971" y="4882"/>
              <wp:lineTo x="917" y="21548"/>
              <wp:lineTo x="1294" y="21548"/>
              <wp:lineTo x="1294" y="21357"/>
              <wp:lineTo x="3290" y="21357"/>
              <wp:lineTo x="13591" y="20861"/>
              <wp:lineTo x="13645" y="20633"/>
              <wp:lineTo x="11218" y="20289"/>
              <wp:lineTo x="9222" y="20061"/>
              <wp:lineTo x="1294" y="19527"/>
              <wp:lineTo x="1294" y="4882"/>
              <wp:lineTo x="1618" y="4271"/>
              <wp:lineTo x="2912" y="3623"/>
              <wp:lineTo x="1672" y="3051"/>
              <wp:lineTo x="1348" y="2441"/>
              <wp:lineTo x="1294" y="1831"/>
              <wp:lineTo x="15317" y="1831"/>
              <wp:lineTo x="20710" y="1678"/>
              <wp:lineTo x="20656" y="0"/>
              <wp:lineTo x="917" y="0"/>
            </wp:wrapPolygon>
          </wp:wrapThrough>
          <wp:docPr id="968774055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9525" cy="1078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A20ECB" w14:textId="77777777" w:rsidR="003B4CFA" w:rsidRDefault="003B4CFA" w:rsidP="003B4CFA">
    <w:pPr>
      <w:pStyle w:val="Kopfzeile"/>
    </w:pPr>
  </w:p>
  <w:p w14:paraId="201E815A" w14:textId="77777777" w:rsidR="003B4CFA" w:rsidRDefault="003B4CFA" w:rsidP="003B4CFA">
    <w:pPr>
      <w:pStyle w:val="Kopfzeile"/>
    </w:pPr>
  </w:p>
  <w:p w14:paraId="4D551A0F" w14:textId="77777777" w:rsidR="003B4CFA" w:rsidRDefault="003B4CF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80D015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1548C8"/>
    <w:multiLevelType w:val="hybridMultilevel"/>
    <w:tmpl w:val="8BDC20AE"/>
    <w:lvl w:ilvl="0" w:tplc="FFFFFFFF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C07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64F33F1"/>
    <w:multiLevelType w:val="hybridMultilevel"/>
    <w:tmpl w:val="A1745F76"/>
    <w:lvl w:ilvl="0" w:tplc="D99A8B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D146E"/>
    <w:multiLevelType w:val="hybridMultilevel"/>
    <w:tmpl w:val="8704433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A2B6B"/>
    <w:multiLevelType w:val="hybridMultilevel"/>
    <w:tmpl w:val="3F2A9F34"/>
    <w:lvl w:ilvl="0" w:tplc="0C07000F">
      <w:start w:val="1"/>
      <w:numFmt w:val="decimal"/>
      <w:lvlText w:val="%1."/>
      <w:lvlJc w:val="left"/>
      <w:pPr>
        <w:ind w:left="107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6" w15:restartNumberingAfterBreak="0">
    <w:nsid w:val="0CEE4422"/>
    <w:multiLevelType w:val="hybridMultilevel"/>
    <w:tmpl w:val="0518E47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C55B71"/>
    <w:multiLevelType w:val="hybridMultilevel"/>
    <w:tmpl w:val="9A0426C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F5909"/>
    <w:multiLevelType w:val="hybridMultilevel"/>
    <w:tmpl w:val="E4AC5234"/>
    <w:lvl w:ilvl="0" w:tplc="0C07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12270E16"/>
    <w:multiLevelType w:val="hybridMultilevel"/>
    <w:tmpl w:val="41F4824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352DA1"/>
    <w:multiLevelType w:val="hybridMultilevel"/>
    <w:tmpl w:val="88F6CB1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7136EB"/>
    <w:multiLevelType w:val="hybridMultilevel"/>
    <w:tmpl w:val="5054376E"/>
    <w:lvl w:ilvl="0" w:tplc="0C07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2A50844"/>
    <w:multiLevelType w:val="hybridMultilevel"/>
    <w:tmpl w:val="9712277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80AD8"/>
    <w:multiLevelType w:val="hybridMultilevel"/>
    <w:tmpl w:val="73980CA6"/>
    <w:lvl w:ilvl="0" w:tplc="0C07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1AB11CB8"/>
    <w:multiLevelType w:val="hybridMultilevel"/>
    <w:tmpl w:val="CB40D142"/>
    <w:lvl w:ilvl="0" w:tplc="7F7E94E0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  <w:color w:val="80808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E07130"/>
    <w:multiLevelType w:val="hybridMultilevel"/>
    <w:tmpl w:val="37B6AAD0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090A61"/>
    <w:multiLevelType w:val="hybridMultilevel"/>
    <w:tmpl w:val="0E9A9C3C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31C807D9"/>
    <w:multiLevelType w:val="hybridMultilevel"/>
    <w:tmpl w:val="80F02050"/>
    <w:lvl w:ilvl="0" w:tplc="960E2B50">
      <w:numFmt w:val="bullet"/>
      <w:lvlText w:val="•"/>
      <w:lvlJc w:val="left"/>
      <w:pPr>
        <w:ind w:left="1068" w:hanging="708"/>
      </w:pPr>
      <w:rPr>
        <w:rFonts w:ascii="CorpoA" w:eastAsia="Times New Roman" w:hAnsi="CorpoA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FF1859"/>
    <w:multiLevelType w:val="hybridMultilevel"/>
    <w:tmpl w:val="85C672B6"/>
    <w:lvl w:ilvl="0" w:tplc="7F7E94E0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  <w:color w:val="80808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74259D"/>
    <w:multiLevelType w:val="hybridMultilevel"/>
    <w:tmpl w:val="7AF46E78"/>
    <w:lvl w:ilvl="0" w:tplc="0C07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3E3C4BDE"/>
    <w:multiLevelType w:val="hybridMultilevel"/>
    <w:tmpl w:val="7C8ED42E"/>
    <w:lvl w:ilvl="0" w:tplc="D99A8B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7531F8"/>
    <w:multiLevelType w:val="hybridMultilevel"/>
    <w:tmpl w:val="81BC8644"/>
    <w:lvl w:ilvl="0" w:tplc="7F26525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u w:color="008000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C2344B"/>
    <w:multiLevelType w:val="hybridMultilevel"/>
    <w:tmpl w:val="9920D38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380376"/>
    <w:multiLevelType w:val="hybridMultilevel"/>
    <w:tmpl w:val="DF08C784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3C46A24"/>
    <w:multiLevelType w:val="hybridMultilevel"/>
    <w:tmpl w:val="CA1ACD6A"/>
    <w:lvl w:ilvl="0" w:tplc="0C07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25" w15:restartNumberingAfterBreak="0">
    <w:nsid w:val="4E5420C7"/>
    <w:multiLevelType w:val="hybridMultilevel"/>
    <w:tmpl w:val="6E3EC5F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5B3229"/>
    <w:multiLevelType w:val="hybridMultilevel"/>
    <w:tmpl w:val="6166E7EE"/>
    <w:lvl w:ilvl="0" w:tplc="D99A8B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D2261D"/>
    <w:multiLevelType w:val="hybridMultilevel"/>
    <w:tmpl w:val="DA7C65C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6D5C63"/>
    <w:multiLevelType w:val="hybridMultilevel"/>
    <w:tmpl w:val="3E0A8D26"/>
    <w:lvl w:ilvl="0" w:tplc="0C07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54853277"/>
    <w:multiLevelType w:val="hybridMultilevel"/>
    <w:tmpl w:val="5C66299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A55950"/>
    <w:multiLevelType w:val="hybridMultilevel"/>
    <w:tmpl w:val="59323368"/>
    <w:lvl w:ilvl="0" w:tplc="0C07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5A97223F"/>
    <w:multiLevelType w:val="hybridMultilevel"/>
    <w:tmpl w:val="1BA62ED4"/>
    <w:lvl w:ilvl="0" w:tplc="0C07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652A48E6"/>
    <w:multiLevelType w:val="hybridMultilevel"/>
    <w:tmpl w:val="D632F26A"/>
    <w:lvl w:ilvl="0" w:tplc="D99A8B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9D7194"/>
    <w:multiLevelType w:val="hybridMultilevel"/>
    <w:tmpl w:val="10E6CE22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5F66840"/>
    <w:multiLevelType w:val="hybridMultilevel"/>
    <w:tmpl w:val="4BBAB5F6"/>
    <w:lvl w:ilvl="0" w:tplc="0C07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5" w15:restartNumberingAfterBreak="0">
    <w:nsid w:val="66B32DFF"/>
    <w:multiLevelType w:val="hybridMultilevel"/>
    <w:tmpl w:val="7962358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170872"/>
    <w:multiLevelType w:val="hybridMultilevel"/>
    <w:tmpl w:val="6F04838E"/>
    <w:lvl w:ilvl="0" w:tplc="5D4214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48B73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EC0D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E0FA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5A89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8EFB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F8DC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F41F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5205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0454D77"/>
    <w:multiLevelType w:val="multilevel"/>
    <w:tmpl w:val="14929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5DA0B3A"/>
    <w:multiLevelType w:val="hybridMultilevel"/>
    <w:tmpl w:val="15E43810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 w15:restartNumberingAfterBreak="0">
    <w:nsid w:val="772E5EDA"/>
    <w:multiLevelType w:val="hybridMultilevel"/>
    <w:tmpl w:val="2794E444"/>
    <w:lvl w:ilvl="0" w:tplc="0C07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781B6F96"/>
    <w:multiLevelType w:val="hybridMultilevel"/>
    <w:tmpl w:val="23EC88EC"/>
    <w:lvl w:ilvl="0" w:tplc="7F7E94E0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  <w:color w:val="80808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984275"/>
    <w:multiLevelType w:val="hybridMultilevel"/>
    <w:tmpl w:val="87E61A1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1854127">
    <w:abstractNumId w:val="40"/>
  </w:num>
  <w:num w:numId="2" w16cid:durableId="720642144">
    <w:abstractNumId w:val="18"/>
  </w:num>
  <w:num w:numId="3" w16cid:durableId="987515946">
    <w:abstractNumId w:val="14"/>
  </w:num>
  <w:num w:numId="4" w16cid:durableId="1021517313">
    <w:abstractNumId w:val="20"/>
  </w:num>
  <w:num w:numId="5" w16cid:durableId="1427383377">
    <w:abstractNumId w:val="3"/>
  </w:num>
  <w:num w:numId="6" w16cid:durableId="1710570053">
    <w:abstractNumId w:val="26"/>
  </w:num>
  <w:num w:numId="7" w16cid:durableId="690105272">
    <w:abstractNumId w:val="32"/>
  </w:num>
  <w:num w:numId="8" w16cid:durableId="3094944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7588520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9092528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1286809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6922328">
    <w:abstractNumId w:val="0"/>
  </w:num>
  <w:num w:numId="13" w16cid:durableId="300312625">
    <w:abstractNumId w:val="1"/>
  </w:num>
  <w:num w:numId="14" w16cid:durableId="1780951722">
    <w:abstractNumId w:val="29"/>
  </w:num>
  <w:num w:numId="15" w16cid:durableId="1942906591">
    <w:abstractNumId w:val="36"/>
  </w:num>
  <w:num w:numId="16" w16cid:durableId="1118841883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05017726">
    <w:abstractNumId w:val="10"/>
  </w:num>
  <w:num w:numId="18" w16cid:durableId="1257783788">
    <w:abstractNumId w:val="6"/>
  </w:num>
  <w:num w:numId="19" w16cid:durableId="1080951302">
    <w:abstractNumId w:val="8"/>
  </w:num>
  <w:num w:numId="20" w16cid:durableId="1146124293">
    <w:abstractNumId w:val="5"/>
  </w:num>
  <w:num w:numId="21" w16cid:durableId="872577580">
    <w:abstractNumId w:val="24"/>
  </w:num>
  <w:num w:numId="22" w16cid:durableId="858356814">
    <w:abstractNumId w:val="35"/>
  </w:num>
  <w:num w:numId="23" w16cid:durableId="467356760">
    <w:abstractNumId w:val="41"/>
  </w:num>
  <w:num w:numId="24" w16cid:durableId="378630856">
    <w:abstractNumId w:val="9"/>
  </w:num>
  <w:num w:numId="25" w16cid:durableId="943340000">
    <w:abstractNumId w:val="27"/>
  </w:num>
  <w:num w:numId="26" w16cid:durableId="370804021">
    <w:abstractNumId w:val="12"/>
  </w:num>
  <w:num w:numId="27" w16cid:durableId="2137483684">
    <w:abstractNumId w:val="22"/>
  </w:num>
  <w:num w:numId="28" w16cid:durableId="2090030671">
    <w:abstractNumId w:val="17"/>
  </w:num>
  <w:num w:numId="29" w16cid:durableId="1403913935">
    <w:abstractNumId w:val="7"/>
  </w:num>
  <w:num w:numId="30" w16cid:durableId="1427843728">
    <w:abstractNumId w:val="4"/>
  </w:num>
  <w:num w:numId="31" w16cid:durableId="513614670">
    <w:abstractNumId w:val="11"/>
  </w:num>
  <w:num w:numId="32" w16cid:durableId="495389513">
    <w:abstractNumId w:val="16"/>
  </w:num>
  <w:num w:numId="33" w16cid:durableId="453788076">
    <w:abstractNumId w:val="13"/>
  </w:num>
  <w:num w:numId="34" w16cid:durableId="649017792">
    <w:abstractNumId w:val="15"/>
  </w:num>
  <w:num w:numId="35" w16cid:durableId="285628767">
    <w:abstractNumId w:val="34"/>
  </w:num>
  <w:num w:numId="36" w16cid:durableId="1561015761">
    <w:abstractNumId w:val="2"/>
  </w:num>
  <w:num w:numId="37" w16cid:durableId="724763008">
    <w:abstractNumId w:val="23"/>
  </w:num>
  <w:num w:numId="38" w16cid:durableId="2088259209">
    <w:abstractNumId w:val="25"/>
  </w:num>
  <w:num w:numId="39" w16cid:durableId="664433433">
    <w:abstractNumId w:val="21"/>
  </w:num>
  <w:num w:numId="40" w16cid:durableId="1168208632">
    <w:abstractNumId w:val="30"/>
  </w:num>
  <w:num w:numId="41" w16cid:durableId="933703982">
    <w:abstractNumId w:val="39"/>
  </w:num>
  <w:num w:numId="42" w16cid:durableId="1991714462">
    <w:abstractNumId w:val="19"/>
  </w:num>
  <w:num w:numId="43" w16cid:durableId="586840967">
    <w:abstractNumId w:val="28"/>
  </w:num>
  <w:num w:numId="44" w16cid:durableId="1392340407">
    <w:abstractNumId w:val="31"/>
  </w:num>
  <w:num w:numId="45" w16cid:durableId="1790510103">
    <w:abstractNumId w:val="38"/>
  </w:num>
  <w:num w:numId="46" w16cid:durableId="31785100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129"/>
    <w:rsid w:val="000017D7"/>
    <w:rsid w:val="00002434"/>
    <w:rsid w:val="00005EAC"/>
    <w:rsid w:val="00007FF3"/>
    <w:rsid w:val="0001024B"/>
    <w:rsid w:val="00012721"/>
    <w:rsid w:val="00012DDC"/>
    <w:rsid w:val="0001355D"/>
    <w:rsid w:val="00014301"/>
    <w:rsid w:val="00014891"/>
    <w:rsid w:val="00014A1B"/>
    <w:rsid w:val="00015BD5"/>
    <w:rsid w:val="00017660"/>
    <w:rsid w:val="0002116B"/>
    <w:rsid w:val="0002252F"/>
    <w:rsid w:val="00022A87"/>
    <w:rsid w:val="00023BC3"/>
    <w:rsid w:val="00024AA2"/>
    <w:rsid w:val="00026DE0"/>
    <w:rsid w:val="00030BA8"/>
    <w:rsid w:val="000365AA"/>
    <w:rsid w:val="00036AF5"/>
    <w:rsid w:val="000412A4"/>
    <w:rsid w:val="000417B5"/>
    <w:rsid w:val="00042582"/>
    <w:rsid w:val="000426CC"/>
    <w:rsid w:val="00042A21"/>
    <w:rsid w:val="00043AD7"/>
    <w:rsid w:val="00044214"/>
    <w:rsid w:val="00047A16"/>
    <w:rsid w:val="0005036B"/>
    <w:rsid w:val="000529BB"/>
    <w:rsid w:val="00053D70"/>
    <w:rsid w:val="00053F0A"/>
    <w:rsid w:val="0005407E"/>
    <w:rsid w:val="0005413E"/>
    <w:rsid w:val="0005450F"/>
    <w:rsid w:val="00061629"/>
    <w:rsid w:val="0006183C"/>
    <w:rsid w:val="00062642"/>
    <w:rsid w:val="00062789"/>
    <w:rsid w:val="00062AF9"/>
    <w:rsid w:val="000631F6"/>
    <w:rsid w:val="00063DE9"/>
    <w:rsid w:val="00065333"/>
    <w:rsid w:val="00066984"/>
    <w:rsid w:val="00066B0E"/>
    <w:rsid w:val="0007173F"/>
    <w:rsid w:val="000718D0"/>
    <w:rsid w:val="00072AB1"/>
    <w:rsid w:val="00073DCD"/>
    <w:rsid w:val="000762AD"/>
    <w:rsid w:val="00077C0B"/>
    <w:rsid w:val="00077FAF"/>
    <w:rsid w:val="00081F53"/>
    <w:rsid w:val="00085580"/>
    <w:rsid w:val="00086D00"/>
    <w:rsid w:val="00087228"/>
    <w:rsid w:val="00087F1E"/>
    <w:rsid w:val="000907EC"/>
    <w:rsid w:val="000918C9"/>
    <w:rsid w:val="00091CBF"/>
    <w:rsid w:val="00093DE7"/>
    <w:rsid w:val="0009452D"/>
    <w:rsid w:val="00095859"/>
    <w:rsid w:val="00096B86"/>
    <w:rsid w:val="000A3857"/>
    <w:rsid w:val="000A4AFD"/>
    <w:rsid w:val="000A6FD2"/>
    <w:rsid w:val="000B0337"/>
    <w:rsid w:val="000B03CF"/>
    <w:rsid w:val="000B0400"/>
    <w:rsid w:val="000B3106"/>
    <w:rsid w:val="000B3397"/>
    <w:rsid w:val="000B3780"/>
    <w:rsid w:val="000B5D11"/>
    <w:rsid w:val="000B6C95"/>
    <w:rsid w:val="000C1C0B"/>
    <w:rsid w:val="000C2AB2"/>
    <w:rsid w:val="000C2FA8"/>
    <w:rsid w:val="000C36E9"/>
    <w:rsid w:val="000C3EF9"/>
    <w:rsid w:val="000C455D"/>
    <w:rsid w:val="000C4893"/>
    <w:rsid w:val="000C48FC"/>
    <w:rsid w:val="000C6441"/>
    <w:rsid w:val="000C6BF2"/>
    <w:rsid w:val="000D01EC"/>
    <w:rsid w:val="000D075B"/>
    <w:rsid w:val="000D114B"/>
    <w:rsid w:val="000D1155"/>
    <w:rsid w:val="000D34FA"/>
    <w:rsid w:val="000D3E86"/>
    <w:rsid w:val="000D49D9"/>
    <w:rsid w:val="000D4A1E"/>
    <w:rsid w:val="000D57BA"/>
    <w:rsid w:val="000D6667"/>
    <w:rsid w:val="000D691F"/>
    <w:rsid w:val="000D7FA3"/>
    <w:rsid w:val="000E1425"/>
    <w:rsid w:val="000E1C39"/>
    <w:rsid w:val="000E24A6"/>
    <w:rsid w:val="000E2550"/>
    <w:rsid w:val="000E3A77"/>
    <w:rsid w:val="000E499E"/>
    <w:rsid w:val="000E64AB"/>
    <w:rsid w:val="000E6CD0"/>
    <w:rsid w:val="000E702A"/>
    <w:rsid w:val="000E7E3F"/>
    <w:rsid w:val="000F1F9A"/>
    <w:rsid w:val="000F3BC5"/>
    <w:rsid w:val="000F52A2"/>
    <w:rsid w:val="000F5DB0"/>
    <w:rsid w:val="000F5E67"/>
    <w:rsid w:val="000F603F"/>
    <w:rsid w:val="001003D1"/>
    <w:rsid w:val="0010052E"/>
    <w:rsid w:val="00102C93"/>
    <w:rsid w:val="00103A29"/>
    <w:rsid w:val="001045DF"/>
    <w:rsid w:val="00105416"/>
    <w:rsid w:val="00105530"/>
    <w:rsid w:val="001074BE"/>
    <w:rsid w:val="0011209A"/>
    <w:rsid w:val="0011289D"/>
    <w:rsid w:val="00112E47"/>
    <w:rsid w:val="00112E5E"/>
    <w:rsid w:val="0011385E"/>
    <w:rsid w:val="00113B8C"/>
    <w:rsid w:val="00114132"/>
    <w:rsid w:val="00115B5F"/>
    <w:rsid w:val="001162A0"/>
    <w:rsid w:val="001168BE"/>
    <w:rsid w:val="00122EE3"/>
    <w:rsid w:val="00124267"/>
    <w:rsid w:val="00124F94"/>
    <w:rsid w:val="001259CC"/>
    <w:rsid w:val="00125AEA"/>
    <w:rsid w:val="001315B3"/>
    <w:rsid w:val="00131D99"/>
    <w:rsid w:val="00131E0D"/>
    <w:rsid w:val="00131FD4"/>
    <w:rsid w:val="001321DB"/>
    <w:rsid w:val="001348C7"/>
    <w:rsid w:val="00134EE1"/>
    <w:rsid w:val="0013599C"/>
    <w:rsid w:val="001362E4"/>
    <w:rsid w:val="00136663"/>
    <w:rsid w:val="00137E83"/>
    <w:rsid w:val="00141813"/>
    <w:rsid w:val="00143225"/>
    <w:rsid w:val="001439DB"/>
    <w:rsid w:val="00144030"/>
    <w:rsid w:val="001442FC"/>
    <w:rsid w:val="001445F2"/>
    <w:rsid w:val="00145304"/>
    <w:rsid w:val="00145402"/>
    <w:rsid w:val="00145ED9"/>
    <w:rsid w:val="00146424"/>
    <w:rsid w:val="001510DF"/>
    <w:rsid w:val="00151F2A"/>
    <w:rsid w:val="00152036"/>
    <w:rsid w:val="00152275"/>
    <w:rsid w:val="0015306E"/>
    <w:rsid w:val="001549E9"/>
    <w:rsid w:val="0015510F"/>
    <w:rsid w:val="00160419"/>
    <w:rsid w:val="00163952"/>
    <w:rsid w:val="00164529"/>
    <w:rsid w:val="00165942"/>
    <w:rsid w:val="00165C58"/>
    <w:rsid w:val="00166FFF"/>
    <w:rsid w:val="0017088C"/>
    <w:rsid w:val="00172458"/>
    <w:rsid w:val="001741FA"/>
    <w:rsid w:val="00174E17"/>
    <w:rsid w:val="00175B24"/>
    <w:rsid w:val="00176143"/>
    <w:rsid w:val="00176A46"/>
    <w:rsid w:val="0017793D"/>
    <w:rsid w:val="00180478"/>
    <w:rsid w:val="00180672"/>
    <w:rsid w:val="001808D3"/>
    <w:rsid w:val="00180911"/>
    <w:rsid w:val="00181085"/>
    <w:rsid w:val="001816D1"/>
    <w:rsid w:val="00181B3D"/>
    <w:rsid w:val="00182220"/>
    <w:rsid w:val="001826F5"/>
    <w:rsid w:val="001829E1"/>
    <w:rsid w:val="001834AC"/>
    <w:rsid w:val="00185451"/>
    <w:rsid w:val="00185603"/>
    <w:rsid w:val="001869CC"/>
    <w:rsid w:val="0018744C"/>
    <w:rsid w:val="00190EAC"/>
    <w:rsid w:val="0019109C"/>
    <w:rsid w:val="00191309"/>
    <w:rsid w:val="00191696"/>
    <w:rsid w:val="00192796"/>
    <w:rsid w:val="001929C7"/>
    <w:rsid w:val="00194D47"/>
    <w:rsid w:val="00195A6E"/>
    <w:rsid w:val="00195DF1"/>
    <w:rsid w:val="00197E44"/>
    <w:rsid w:val="001A0565"/>
    <w:rsid w:val="001A11A9"/>
    <w:rsid w:val="001A122C"/>
    <w:rsid w:val="001A1AF5"/>
    <w:rsid w:val="001A3114"/>
    <w:rsid w:val="001A3116"/>
    <w:rsid w:val="001A31F4"/>
    <w:rsid w:val="001A36AB"/>
    <w:rsid w:val="001A450F"/>
    <w:rsid w:val="001A6B47"/>
    <w:rsid w:val="001B1CFA"/>
    <w:rsid w:val="001B52FC"/>
    <w:rsid w:val="001B56A6"/>
    <w:rsid w:val="001B5FE2"/>
    <w:rsid w:val="001B6B12"/>
    <w:rsid w:val="001C1421"/>
    <w:rsid w:val="001C14E7"/>
    <w:rsid w:val="001C17F5"/>
    <w:rsid w:val="001C2489"/>
    <w:rsid w:val="001C2642"/>
    <w:rsid w:val="001C48B7"/>
    <w:rsid w:val="001C48E3"/>
    <w:rsid w:val="001C527A"/>
    <w:rsid w:val="001C582E"/>
    <w:rsid w:val="001C5964"/>
    <w:rsid w:val="001C5CCE"/>
    <w:rsid w:val="001C638D"/>
    <w:rsid w:val="001D0167"/>
    <w:rsid w:val="001D07D5"/>
    <w:rsid w:val="001D19F9"/>
    <w:rsid w:val="001D1E41"/>
    <w:rsid w:val="001D3881"/>
    <w:rsid w:val="001D3AE8"/>
    <w:rsid w:val="001D44DA"/>
    <w:rsid w:val="001D64E0"/>
    <w:rsid w:val="001D68E5"/>
    <w:rsid w:val="001D6C4B"/>
    <w:rsid w:val="001E0084"/>
    <w:rsid w:val="001E00EB"/>
    <w:rsid w:val="001E012E"/>
    <w:rsid w:val="001E0174"/>
    <w:rsid w:val="001E1030"/>
    <w:rsid w:val="001E2BFD"/>
    <w:rsid w:val="001E3308"/>
    <w:rsid w:val="001E3A23"/>
    <w:rsid w:val="001E5F41"/>
    <w:rsid w:val="001E658D"/>
    <w:rsid w:val="001E700E"/>
    <w:rsid w:val="001E7443"/>
    <w:rsid w:val="001E7992"/>
    <w:rsid w:val="001E7C8D"/>
    <w:rsid w:val="001F1CAE"/>
    <w:rsid w:val="001F47B6"/>
    <w:rsid w:val="001F5850"/>
    <w:rsid w:val="001F7FE9"/>
    <w:rsid w:val="0020258A"/>
    <w:rsid w:val="00202A81"/>
    <w:rsid w:val="00203A3C"/>
    <w:rsid w:val="00205F59"/>
    <w:rsid w:val="0020635F"/>
    <w:rsid w:val="00210A23"/>
    <w:rsid w:val="002134C3"/>
    <w:rsid w:val="00215376"/>
    <w:rsid w:val="00216DB7"/>
    <w:rsid w:val="00222FFB"/>
    <w:rsid w:val="00223623"/>
    <w:rsid w:val="00223A82"/>
    <w:rsid w:val="00223CE7"/>
    <w:rsid w:val="00223F2D"/>
    <w:rsid w:val="00224D76"/>
    <w:rsid w:val="00225544"/>
    <w:rsid w:val="0022644B"/>
    <w:rsid w:val="00226508"/>
    <w:rsid w:val="00226D0A"/>
    <w:rsid w:val="002302FD"/>
    <w:rsid w:val="0023075F"/>
    <w:rsid w:val="00230C5E"/>
    <w:rsid w:val="00233B6E"/>
    <w:rsid w:val="00235AF5"/>
    <w:rsid w:val="00236706"/>
    <w:rsid w:val="00240F51"/>
    <w:rsid w:val="00242193"/>
    <w:rsid w:val="00243705"/>
    <w:rsid w:val="00250F0E"/>
    <w:rsid w:val="00253E79"/>
    <w:rsid w:val="00254E83"/>
    <w:rsid w:val="00255B2C"/>
    <w:rsid w:val="002564BA"/>
    <w:rsid w:val="00256B1B"/>
    <w:rsid w:val="0026099D"/>
    <w:rsid w:val="00262BD1"/>
    <w:rsid w:val="00264328"/>
    <w:rsid w:val="00265DA6"/>
    <w:rsid w:val="002661D9"/>
    <w:rsid w:val="002662F5"/>
    <w:rsid w:val="002667D7"/>
    <w:rsid w:val="00266845"/>
    <w:rsid w:val="00266A91"/>
    <w:rsid w:val="0026797C"/>
    <w:rsid w:val="002701C9"/>
    <w:rsid w:val="002705DD"/>
    <w:rsid w:val="00271A8D"/>
    <w:rsid w:val="00272327"/>
    <w:rsid w:val="00274135"/>
    <w:rsid w:val="002749E7"/>
    <w:rsid w:val="00275A07"/>
    <w:rsid w:val="00276262"/>
    <w:rsid w:val="00276A0A"/>
    <w:rsid w:val="002804D4"/>
    <w:rsid w:val="00280A91"/>
    <w:rsid w:val="0028274B"/>
    <w:rsid w:val="002827C6"/>
    <w:rsid w:val="002833B0"/>
    <w:rsid w:val="00283F99"/>
    <w:rsid w:val="00287B78"/>
    <w:rsid w:val="00290318"/>
    <w:rsid w:val="00294310"/>
    <w:rsid w:val="002976D1"/>
    <w:rsid w:val="002A1D74"/>
    <w:rsid w:val="002A2E0A"/>
    <w:rsid w:val="002A3F64"/>
    <w:rsid w:val="002A45A5"/>
    <w:rsid w:val="002A4DE1"/>
    <w:rsid w:val="002B0B2C"/>
    <w:rsid w:val="002B1A01"/>
    <w:rsid w:val="002B425F"/>
    <w:rsid w:val="002B4381"/>
    <w:rsid w:val="002B7838"/>
    <w:rsid w:val="002C1C45"/>
    <w:rsid w:val="002C340F"/>
    <w:rsid w:val="002C5560"/>
    <w:rsid w:val="002C72FC"/>
    <w:rsid w:val="002C783C"/>
    <w:rsid w:val="002C7BE3"/>
    <w:rsid w:val="002D0998"/>
    <w:rsid w:val="002D173C"/>
    <w:rsid w:val="002D3032"/>
    <w:rsid w:val="002D506D"/>
    <w:rsid w:val="002D6A65"/>
    <w:rsid w:val="002D7171"/>
    <w:rsid w:val="002D793F"/>
    <w:rsid w:val="002E001A"/>
    <w:rsid w:val="002E0D86"/>
    <w:rsid w:val="002E1C1C"/>
    <w:rsid w:val="002E36EC"/>
    <w:rsid w:val="002E41BD"/>
    <w:rsid w:val="002E4CF0"/>
    <w:rsid w:val="002E52D6"/>
    <w:rsid w:val="002E58FE"/>
    <w:rsid w:val="002E612A"/>
    <w:rsid w:val="002E72C0"/>
    <w:rsid w:val="002F0990"/>
    <w:rsid w:val="002F12C8"/>
    <w:rsid w:val="002F1620"/>
    <w:rsid w:val="002F19E3"/>
    <w:rsid w:val="002F360F"/>
    <w:rsid w:val="002F6B3E"/>
    <w:rsid w:val="002F70BC"/>
    <w:rsid w:val="00300D0D"/>
    <w:rsid w:val="0030182E"/>
    <w:rsid w:val="00301A88"/>
    <w:rsid w:val="00303741"/>
    <w:rsid w:val="00303B8C"/>
    <w:rsid w:val="00304225"/>
    <w:rsid w:val="00311273"/>
    <w:rsid w:val="00311525"/>
    <w:rsid w:val="00312B83"/>
    <w:rsid w:val="00313316"/>
    <w:rsid w:val="00313724"/>
    <w:rsid w:val="00314882"/>
    <w:rsid w:val="003150F5"/>
    <w:rsid w:val="00315EB8"/>
    <w:rsid w:val="00316B60"/>
    <w:rsid w:val="00317E25"/>
    <w:rsid w:val="00317E5B"/>
    <w:rsid w:val="00320BA4"/>
    <w:rsid w:val="003222B7"/>
    <w:rsid w:val="00322FEC"/>
    <w:rsid w:val="00324A33"/>
    <w:rsid w:val="003267EE"/>
    <w:rsid w:val="00326C89"/>
    <w:rsid w:val="003274BC"/>
    <w:rsid w:val="003301DB"/>
    <w:rsid w:val="00331BDB"/>
    <w:rsid w:val="003320D5"/>
    <w:rsid w:val="00332323"/>
    <w:rsid w:val="00332958"/>
    <w:rsid w:val="00332BBD"/>
    <w:rsid w:val="00332E5C"/>
    <w:rsid w:val="00333368"/>
    <w:rsid w:val="003346B6"/>
    <w:rsid w:val="003347EB"/>
    <w:rsid w:val="00336548"/>
    <w:rsid w:val="003370C0"/>
    <w:rsid w:val="00337BF0"/>
    <w:rsid w:val="00341255"/>
    <w:rsid w:val="003413D0"/>
    <w:rsid w:val="0034150C"/>
    <w:rsid w:val="003445A6"/>
    <w:rsid w:val="003446D6"/>
    <w:rsid w:val="0034536B"/>
    <w:rsid w:val="0034593C"/>
    <w:rsid w:val="00346254"/>
    <w:rsid w:val="0034693B"/>
    <w:rsid w:val="00350013"/>
    <w:rsid w:val="00350B5C"/>
    <w:rsid w:val="00351D4C"/>
    <w:rsid w:val="003532D8"/>
    <w:rsid w:val="0035395C"/>
    <w:rsid w:val="00355456"/>
    <w:rsid w:val="00356701"/>
    <w:rsid w:val="00356B50"/>
    <w:rsid w:val="00357C2A"/>
    <w:rsid w:val="00360169"/>
    <w:rsid w:val="00360535"/>
    <w:rsid w:val="00361F68"/>
    <w:rsid w:val="00362AED"/>
    <w:rsid w:val="00364F2A"/>
    <w:rsid w:val="00373D36"/>
    <w:rsid w:val="0037702A"/>
    <w:rsid w:val="00377DBF"/>
    <w:rsid w:val="00382463"/>
    <w:rsid w:val="003839FA"/>
    <w:rsid w:val="00386195"/>
    <w:rsid w:val="0038653F"/>
    <w:rsid w:val="003867CF"/>
    <w:rsid w:val="00387C3A"/>
    <w:rsid w:val="003913F7"/>
    <w:rsid w:val="00392226"/>
    <w:rsid w:val="003933D8"/>
    <w:rsid w:val="00393917"/>
    <w:rsid w:val="00395827"/>
    <w:rsid w:val="0039596D"/>
    <w:rsid w:val="00397177"/>
    <w:rsid w:val="003A0451"/>
    <w:rsid w:val="003A19CE"/>
    <w:rsid w:val="003A2A9F"/>
    <w:rsid w:val="003A61BB"/>
    <w:rsid w:val="003A6F94"/>
    <w:rsid w:val="003B0EDD"/>
    <w:rsid w:val="003B19F9"/>
    <w:rsid w:val="003B2068"/>
    <w:rsid w:val="003B240A"/>
    <w:rsid w:val="003B2682"/>
    <w:rsid w:val="003B2B38"/>
    <w:rsid w:val="003B3DE0"/>
    <w:rsid w:val="003B4219"/>
    <w:rsid w:val="003B4CFA"/>
    <w:rsid w:val="003B5994"/>
    <w:rsid w:val="003B6382"/>
    <w:rsid w:val="003B6E6F"/>
    <w:rsid w:val="003B707C"/>
    <w:rsid w:val="003B7A08"/>
    <w:rsid w:val="003C0E95"/>
    <w:rsid w:val="003C0FE8"/>
    <w:rsid w:val="003C1BE9"/>
    <w:rsid w:val="003C27A3"/>
    <w:rsid w:val="003C2FE1"/>
    <w:rsid w:val="003C305C"/>
    <w:rsid w:val="003C34E0"/>
    <w:rsid w:val="003C4CA0"/>
    <w:rsid w:val="003C4FC7"/>
    <w:rsid w:val="003C50CE"/>
    <w:rsid w:val="003C51EF"/>
    <w:rsid w:val="003C5566"/>
    <w:rsid w:val="003C5E61"/>
    <w:rsid w:val="003C5F52"/>
    <w:rsid w:val="003C6D5D"/>
    <w:rsid w:val="003C7942"/>
    <w:rsid w:val="003D1954"/>
    <w:rsid w:val="003D1E62"/>
    <w:rsid w:val="003D2C48"/>
    <w:rsid w:val="003D315E"/>
    <w:rsid w:val="003D4CE3"/>
    <w:rsid w:val="003D4CEE"/>
    <w:rsid w:val="003D5472"/>
    <w:rsid w:val="003D6C15"/>
    <w:rsid w:val="003D6ED3"/>
    <w:rsid w:val="003D72EC"/>
    <w:rsid w:val="003E0F15"/>
    <w:rsid w:val="003E165E"/>
    <w:rsid w:val="003E2DEC"/>
    <w:rsid w:val="003E3C13"/>
    <w:rsid w:val="003E77FC"/>
    <w:rsid w:val="003F01C5"/>
    <w:rsid w:val="003F186D"/>
    <w:rsid w:val="003F19E1"/>
    <w:rsid w:val="003F25EA"/>
    <w:rsid w:val="003F4EAD"/>
    <w:rsid w:val="003F6484"/>
    <w:rsid w:val="003F7A17"/>
    <w:rsid w:val="00400A4C"/>
    <w:rsid w:val="004014EC"/>
    <w:rsid w:val="00401868"/>
    <w:rsid w:val="0040361E"/>
    <w:rsid w:val="00403B4F"/>
    <w:rsid w:val="004047E2"/>
    <w:rsid w:val="00404FE5"/>
    <w:rsid w:val="00410386"/>
    <w:rsid w:val="004110E0"/>
    <w:rsid w:val="00412803"/>
    <w:rsid w:val="00415FF0"/>
    <w:rsid w:val="0042006D"/>
    <w:rsid w:val="0042016F"/>
    <w:rsid w:val="00420AAE"/>
    <w:rsid w:val="0042255E"/>
    <w:rsid w:val="00422B74"/>
    <w:rsid w:val="004238BD"/>
    <w:rsid w:val="00424AB4"/>
    <w:rsid w:val="00424F94"/>
    <w:rsid w:val="00425E01"/>
    <w:rsid w:val="00426242"/>
    <w:rsid w:val="004271DE"/>
    <w:rsid w:val="0043172D"/>
    <w:rsid w:val="004317E8"/>
    <w:rsid w:val="00432DFE"/>
    <w:rsid w:val="00432E55"/>
    <w:rsid w:val="004347D2"/>
    <w:rsid w:val="004349FD"/>
    <w:rsid w:val="00434AAC"/>
    <w:rsid w:val="00434BAA"/>
    <w:rsid w:val="004359DF"/>
    <w:rsid w:val="00437318"/>
    <w:rsid w:val="004404AF"/>
    <w:rsid w:val="00440D00"/>
    <w:rsid w:val="004415E7"/>
    <w:rsid w:val="0044295C"/>
    <w:rsid w:val="00443307"/>
    <w:rsid w:val="00444CFA"/>
    <w:rsid w:val="00445E1A"/>
    <w:rsid w:val="0044643A"/>
    <w:rsid w:val="00446EF2"/>
    <w:rsid w:val="00447ACD"/>
    <w:rsid w:val="00452546"/>
    <w:rsid w:val="00452A92"/>
    <w:rsid w:val="004537D4"/>
    <w:rsid w:val="004553E3"/>
    <w:rsid w:val="00455555"/>
    <w:rsid w:val="00455FA3"/>
    <w:rsid w:val="00457A8A"/>
    <w:rsid w:val="004603A2"/>
    <w:rsid w:val="0046047C"/>
    <w:rsid w:val="00461679"/>
    <w:rsid w:val="00462DFE"/>
    <w:rsid w:val="004634DB"/>
    <w:rsid w:val="00463905"/>
    <w:rsid w:val="00466F2F"/>
    <w:rsid w:val="004672E1"/>
    <w:rsid w:val="004675FF"/>
    <w:rsid w:val="0046761E"/>
    <w:rsid w:val="00472F1F"/>
    <w:rsid w:val="00474AE9"/>
    <w:rsid w:val="00474C99"/>
    <w:rsid w:val="0047511D"/>
    <w:rsid w:val="00475603"/>
    <w:rsid w:val="0047589F"/>
    <w:rsid w:val="00475F27"/>
    <w:rsid w:val="00476734"/>
    <w:rsid w:val="004778F5"/>
    <w:rsid w:val="00477DCC"/>
    <w:rsid w:val="00477E39"/>
    <w:rsid w:val="00477FB8"/>
    <w:rsid w:val="0048010C"/>
    <w:rsid w:val="00481538"/>
    <w:rsid w:val="004846A9"/>
    <w:rsid w:val="0048530E"/>
    <w:rsid w:val="00487890"/>
    <w:rsid w:val="00491E17"/>
    <w:rsid w:val="00492F00"/>
    <w:rsid w:val="00493384"/>
    <w:rsid w:val="00493F6A"/>
    <w:rsid w:val="0049413C"/>
    <w:rsid w:val="00494B3B"/>
    <w:rsid w:val="00495CCE"/>
    <w:rsid w:val="004A02B7"/>
    <w:rsid w:val="004A0A95"/>
    <w:rsid w:val="004A0E56"/>
    <w:rsid w:val="004A1503"/>
    <w:rsid w:val="004A2224"/>
    <w:rsid w:val="004A350C"/>
    <w:rsid w:val="004A443C"/>
    <w:rsid w:val="004A66E9"/>
    <w:rsid w:val="004B0B57"/>
    <w:rsid w:val="004B13B8"/>
    <w:rsid w:val="004B188D"/>
    <w:rsid w:val="004B1AF5"/>
    <w:rsid w:val="004B29E5"/>
    <w:rsid w:val="004B2D5F"/>
    <w:rsid w:val="004B5AB0"/>
    <w:rsid w:val="004B63BD"/>
    <w:rsid w:val="004B71E5"/>
    <w:rsid w:val="004C14A9"/>
    <w:rsid w:val="004C1A39"/>
    <w:rsid w:val="004C1C62"/>
    <w:rsid w:val="004C2753"/>
    <w:rsid w:val="004C2BAB"/>
    <w:rsid w:val="004C322B"/>
    <w:rsid w:val="004C3917"/>
    <w:rsid w:val="004C4C93"/>
    <w:rsid w:val="004C5F4B"/>
    <w:rsid w:val="004C65D7"/>
    <w:rsid w:val="004C78C8"/>
    <w:rsid w:val="004D0CDC"/>
    <w:rsid w:val="004D170F"/>
    <w:rsid w:val="004D381E"/>
    <w:rsid w:val="004D4982"/>
    <w:rsid w:val="004D777F"/>
    <w:rsid w:val="004D7F02"/>
    <w:rsid w:val="004E0769"/>
    <w:rsid w:val="004E086F"/>
    <w:rsid w:val="004E0B62"/>
    <w:rsid w:val="004E1015"/>
    <w:rsid w:val="004E25B9"/>
    <w:rsid w:val="004E2BA9"/>
    <w:rsid w:val="004E3FE4"/>
    <w:rsid w:val="004E52CF"/>
    <w:rsid w:val="004E7129"/>
    <w:rsid w:val="004F0E85"/>
    <w:rsid w:val="004F1FA2"/>
    <w:rsid w:val="004F2EA0"/>
    <w:rsid w:val="004F60A6"/>
    <w:rsid w:val="004F68D8"/>
    <w:rsid w:val="004F702A"/>
    <w:rsid w:val="004F7B4C"/>
    <w:rsid w:val="004F7C02"/>
    <w:rsid w:val="004F7C5D"/>
    <w:rsid w:val="00504F2B"/>
    <w:rsid w:val="00504F86"/>
    <w:rsid w:val="00505F3E"/>
    <w:rsid w:val="00507950"/>
    <w:rsid w:val="00510E9E"/>
    <w:rsid w:val="00511AFE"/>
    <w:rsid w:val="005126BF"/>
    <w:rsid w:val="005134D8"/>
    <w:rsid w:val="00514F8A"/>
    <w:rsid w:val="00515E0F"/>
    <w:rsid w:val="00516236"/>
    <w:rsid w:val="00521904"/>
    <w:rsid w:val="00521A63"/>
    <w:rsid w:val="00522393"/>
    <w:rsid w:val="005237BB"/>
    <w:rsid w:val="00526876"/>
    <w:rsid w:val="00526A21"/>
    <w:rsid w:val="00526F01"/>
    <w:rsid w:val="00526FBA"/>
    <w:rsid w:val="00527884"/>
    <w:rsid w:val="005324C7"/>
    <w:rsid w:val="00533B8F"/>
    <w:rsid w:val="00534996"/>
    <w:rsid w:val="00536009"/>
    <w:rsid w:val="005408A0"/>
    <w:rsid w:val="00540B0C"/>
    <w:rsid w:val="00540E8F"/>
    <w:rsid w:val="00542553"/>
    <w:rsid w:val="0054330F"/>
    <w:rsid w:val="00543EA9"/>
    <w:rsid w:val="005441E1"/>
    <w:rsid w:val="00544BDE"/>
    <w:rsid w:val="00546396"/>
    <w:rsid w:val="00547277"/>
    <w:rsid w:val="00547A4A"/>
    <w:rsid w:val="00552667"/>
    <w:rsid w:val="00552953"/>
    <w:rsid w:val="00553C80"/>
    <w:rsid w:val="00556E88"/>
    <w:rsid w:val="005573C7"/>
    <w:rsid w:val="005604E8"/>
    <w:rsid w:val="00561B8E"/>
    <w:rsid w:val="0056226B"/>
    <w:rsid w:val="005629D4"/>
    <w:rsid w:val="0056342B"/>
    <w:rsid w:val="0056363E"/>
    <w:rsid w:val="00563A6F"/>
    <w:rsid w:val="00564AC9"/>
    <w:rsid w:val="00564ADF"/>
    <w:rsid w:val="0056503F"/>
    <w:rsid w:val="00565450"/>
    <w:rsid w:val="00565BFA"/>
    <w:rsid w:val="00566263"/>
    <w:rsid w:val="005664E2"/>
    <w:rsid w:val="00570DD4"/>
    <w:rsid w:val="0057405E"/>
    <w:rsid w:val="005747F2"/>
    <w:rsid w:val="0057505E"/>
    <w:rsid w:val="0057511C"/>
    <w:rsid w:val="005754F6"/>
    <w:rsid w:val="00575580"/>
    <w:rsid w:val="005763BC"/>
    <w:rsid w:val="005763E6"/>
    <w:rsid w:val="00577105"/>
    <w:rsid w:val="00581269"/>
    <w:rsid w:val="00581FB2"/>
    <w:rsid w:val="00582AC7"/>
    <w:rsid w:val="005832A0"/>
    <w:rsid w:val="005838BC"/>
    <w:rsid w:val="00584416"/>
    <w:rsid w:val="0058673B"/>
    <w:rsid w:val="00586ECC"/>
    <w:rsid w:val="0058743E"/>
    <w:rsid w:val="0058750B"/>
    <w:rsid w:val="00587D2A"/>
    <w:rsid w:val="00590C93"/>
    <w:rsid w:val="00592AB6"/>
    <w:rsid w:val="00595399"/>
    <w:rsid w:val="0059600F"/>
    <w:rsid w:val="0059686C"/>
    <w:rsid w:val="0059714B"/>
    <w:rsid w:val="005A05D8"/>
    <w:rsid w:val="005A1E5A"/>
    <w:rsid w:val="005A24CB"/>
    <w:rsid w:val="005A3473"/>
    <w:rsid w:val="005A44D4"/>
    <w:rsid w:val="005A59D2"/>
    <w:rsid w:val="005A6757"/>
    <w:rsid w:val="005A69F4"/>
    <w:rsid w:val="005A7070"/>
    <w:rsid w:val="005A75E1"/>
    <w:rsid w:val="005B0639"/>
    <w:rsid w:val="005B154C"/>
    <w:rsid w:val="005B1648"/>
    <w:rsid w:val="005B3B15"/>
    <w:rsid w:val="005B4542"/>
    <w:rsid w:val="005B4F5F"/>
    <w:rsid w:val="005B56A3"/>
    <w:rsid w:val="005B70B8"/>
    <w:rsid w:val="005C36D9"/>
    <w:rsid w:val="005C4D70"/>
    <w:rsid w:val="005C7304"/>
    <w:rsid w:val="005D0594"/>
    <w:rsid w:val="005D10F9"/>
    <w:rsid w:val="005D2D1F"/>
    <w:rsid w:val="005D2D8F"/>
    <w:rsid w:val="005D3E7F"/>
    <w:rsid w:val="005D6EA4"/>
    <w:rsid w:val="005D7005"/>
    <w:rsid w:val="005D7320"/>
    <w:rsid w:val="005D78CB"/>
    <w:rsid w:val="005E0501"/>
    <w:rsid w:val="005E137B"/>
    <w:rsid w:val="005E2C29"/>
    <w:rsid w:val="005E56A1"/>
    <w:rsid w:val="005E5DF4"/>
    <w:rsid w:val="005E6FA6"/>
    <w:rsid w:val="005E7233"/>
    <w:rsid w:val="005F0D63"/>
    <w:rsid w:val="005F1451"/>
    <w:rsid w:val="005F284C"/>
    <w:rsid w:val="005F358D"/>
    <w:rsid w:val="005F5FEE"/>
    <w:rsid w:val="005F6E59"/>
    <w:rsid w:val="005F6EB2"/>
    <w:rsid w:val="005F7096"/>
    <w:rsid w:val="00600271"/>
    <w:rsid w:val="00604699"/>
    <w:rsid w:val="00604F0E"/>
    <w:rsid w:val="00605B56"/>
    <w:rsid w:val="00606FC6"/>
    <w:rsid w:val="006078A7"/>
    <w:rsid w:val="00607AD1"/>
    <w:rsid w:val="006100E0"/>
    <w:rsid w:val="006103AA"/>
    <w:rsid w:val="00611301"/>
    <w:rsid w:val="00611E33"/>
    <w:rsid w:val="00616209"/>
    <w:rsid w:val="00622462"/>
    <w:rsid w:val="00622628"/>
    <w:rsid w:val="0062266C"/>
    <w:rsid w:val="00623214"/>
    <w:rsid w:val="006233B7"/>
    <w:rsid w:val="0062342A"/>
    <w:rsid w:val="00624074"/>
    <w:rsid w:val="0062534A"/>
    <w:rsid w:val="00627B4D"/>
    <w:rsid w:val="00631273"/>
    <w:rsid w:val="0063390C"/>
    <w:rsid w:val="00633BE7"/>
    <w:rsid w:val="00634464"/>
    <w:rsid w:val="00634543"/>
    <w:rsid w:val="00635168"/>
    <w:rsid w:val="00635871"/>
    <w:rsid w:val="00637F17"/>
    <w:rsid w:val="006406B5"/>
    <w:rsid w:val="00640F27"/>
    <w:rsid w:val="00645F88"/>
    <w:rsid w:val="006473C9"/>
    <w:rsid w:val="006519F7"/>
    <w:rsid w:val="006527AF"/>
    <w:rsid w:val="00655148"/>
    <w:rsid w:val="00655D8B"/>
    <w:rsid w:val="00656806"/>
    <w:rsid w:val="00656D86"/>
    <w:rsid w:val="00660CE4"/>
    <w:rsid w:val="006615D0"/>
    <w:rsid w:val="00662E3A"/>
    <w:rsid w:val="00663344"/>
    <w:rsid w:val="00663EA0"/>
    <w:rsid w:val="00664100"/>
    <w:rsid w:val="0066481A"/>
    <w:rsid w:val="00665761"/>
    <w:rsid w:val="006659B2"/>
    <w:rsid w:val="0066610D"/>
    <w:rsid w:val="0067030C"/>
    <w:rsid w:val="006706C9"/>
    <w:rsid w:val="00675932"/>
    <w:rsid w:val="00675B79"/>
    <w:rsid w:val="006770AD"/>
    <w:rsid w:val="006777DD"/>
    <w:rsid w:val="00677CC5"/>
    <w:rsid w:val="00683F69"/>
    <w:rsid w:val="0068489D"/>
    <w:rsid w:val="006852BA"/>
    <w:rsid w:val="00685927"/>
    <w:rsid w:val="00687050"/>
    <w:rsid w:val="00691290"/>
    <w:rsid w:val="006924EF"/>
    <w:rsid w:val="006930DE"/>
    <w:rsid w:val="00694168"/>
    <w:rsid w:val="00697FE7"/>
    <w:rsid w:val="006A01D6"/>
    <w:rsid w:val="006A28E3"/>
    <w:rsid w:val="006A2A61"/>
    <w:rsid w:val="006A58C2"/>
    <w:rsid w:val="006A69B3"/>
    <w:rsid w:val="006A6ACD"/>
    <w:rsid w:val="006A6B09"/>
    <w:rsid w:val="006A6C31"/>
    <w:rsid w:val="006B065F"/>
    <w:rsid w:val="006B27CE"/>
    <w:rsid w:val="006B4380"/>
    <w:rsid w:val="006B478E"/>
    <w:rsid w:val="006B48C4"/>
    <w:rsid w:val="006B5A6F"/>
    <w:rsid w:val="006B638B"/>
    <w:rsid w:val="006B6C9A"/>
    <w:rsid w:val="006B7426"/>
    <w:rsid w:val="006C0EF8"/>
    <w:rsid w:val="006C136C"/>
    <w:rsid w:val="006C2AF6"/>
    <w:rsid w:val="006C2DB9"/>
    <w:rsid w:val="006C38A2"/>
    <w:rsid w:val="006C58B2"/>
    <w:rsid w:val="006C5F10"/>
    <w:rsid w:val="006C7636"/>
    <w:rsid w:val="006D108E"/>
    <w:rsid w:val="006D1E95"/>
    <w:rsid w:val="006D3BBD"/>
    <w:rsid w:val="006D5D69"/>
    <w:rsid w:val="006D6D1B"/>
    <w:rsid w:val="006D7F1D"/>
    <w:rsid w:val="006E09F2"/>
    <w:rsid w:val="006E2A66"/>
    <w:rsid w:val="006E30D5"/>
    <w:rsid w:val="006E3A9C"/>
    <w:rsid w:val="006E4628"/>
    <w:rsid w:val="006E46F5"/>
    <w:rsid w:val="006E48E5"/>
    <w:rsid w:val="006E6025"/>
    <w:rsid w:val="006E6CE1"/>
    <w:rsid w:val="006E6FB0"/>
    <w:rsid w:val="006F0060"/>
    <w:rsid w:val="006F075B"/>
    <w:rsid w:val="006F0E66"/>
    <w:rsid w:val="006F1075"/>
    <w:rsid w:val="006F1A54"/>
    <w:rsid w:val="006F1D89"/>
    <w:rsid w:val="006F26C1"/>
    <w:rsid w:val="006F2AEA"/>
    <w:rsid w:val="006F4921"/>
    <w:rsid w:val="006F4D67"/>
    <w:rsid w:val="006F5E25"/>
    <w:rsid w:val="006F7AC4"/>
    <w:rsid w:val="00701DBF"/>
    <w:rsid w:val="00701E09"/>
    <w:rsid w:val="00703482"/>
    <w:rsid w:val="00703829"/>
    <w:rsid w:val="00703DAF"/>
    <w:rsid w:val="007051EE"/>
    <w:rsid w:val="00706FF1"/>
    <w:rsid w:val="00707A5A"/>
    <w:rsid w:val="00711016"/>
    <w:rsid w:val="0071164F"/>
    <w:rsid w:val="00711888"/>
    <w:rsid w:val="00714123"/>
    <w:rsid w:val="00714FBE"/>
    <w:rsid w:val="00715C4C"/>
    <w:rsid w:val="0071674A"/>
    <w:rsid w:val="00716ABA"/>
    <w:rsid w:val="00723BC5"/>
    <w:rsid w:val="00723D57"/>
    <w:rsid w:val="00724E54"/>
    <w:rsid w:val="007258BC"/>
    <w:rsid w:val="0072693F"/>
    <w:rsid w:val="00727E12"/>
    <w:rsid w:val="0073109B"/>
    <w:rsid w:val="007339AB"/>
    <w:rsid w:val="0073411A"/>
    <w:rsid w:val="00736A80"/>
    <w:rsid w:val="00736B70"/>
    <w:rsid w:val="00742A57"/>
    <w:rsid w:val="00743B8F"/>
    <w:rsid w:val="00744C3B"/>
    <w:rsid w:val="00744EBB"/>
    <w:rsid w:val="007455AD"/>
    <w:rsid w:val="00746166"/>
    <w:rsid w:val="00746C65"/>
    <w:rsid w:val="00747119"/>
    <w:rsid w:val="0074776F"/>
    <w:rsid w:val="00750409"/>
    <w:rsid w:val="00750B9C"/>
    <w:rsid w:val="00751B97"/>
    <w:rsid w:val="00751C3A"/>
    <w:rsid w:val="00756A8A"/>
    <w:rsid w:val="00757E52"/>
    <w:rsid w:val="00761F5E"/>
    <w:rsid w:val="00763442"/>
    <w:rsid w:val="007646AA"/>
    <w:rsid w:val="00765F3D"/>
    <w:rsid w:val="007664EB"/>
    <w:rsid w:val="00766A20"/>
    <w:rsid w:val="00770542"/>
    <w:rsid w:val="00770B4A"/>
    <w:rsid w:val="00775AEE"/>
    <w:rsid w:val="007766E5"/>
    <w:rsid w:val="00780581"/>
    <w:rsid w:val="00782ECB"/>
    <w:rsid w:val="007830DF"/>
    <w:rsid w:val="0078314F"/>
    <w:rsid w:val="007843A4"/>
    <w:rsid w:val="00785672"/>
    <w:rsid w:val="00786305"/>
    <w:rsid w:val="00786FA0"/>
    <w:rsid w:val="007901E4"/>
    <w:rsid w:val="007905E2"/>
    <w:rsid w:val="00790E5C"/>
    <w:rsid w:val="00790F1C"/>
    <w:rsid w:val="007935D1"/>
    <w:rsid w:val="00794634"/>
    <w:rsid w:val="00795922"/>
    <w:rsid w:val="00797649"/>
    <w:rsid w:val="007A0901"/>
    <w:rsid w:val="007A63A8"/>
    <w:rsid w:val="007A7500"/>
    <w:rsid w:val="007A760B"/>
    <w:rsid w:val="007B212C"/>
    <w:rsid w:val="007B2A3E"/>
    <w:rsid w:val="007B38AC"/>
    <w:rsid w:val="007B5735"/>
    <w:rsid w:val="007B5D1F"/>
    <w:rsid w:val="007B5D7A"/>
    <w:rsid w:val="007B776A"/>
    <w:rsid w:val="007C0FE3"/>
    <w:rsid w:val="007C41D6"/>
    <w:rsid w:val="007C4E70"/>
    <w:rsid w:val="007C4F8C"/>
    <w:rsid w:val="007C5AAB"/>
    <w:rsid w:val="007C5AD8"/>
    <w:rsid w:val="007C73EB"/>
    <w:rsid w:val="007D162A"/>
    <w:rsid w:val="007D1FEA"/>
    <w:rsid w:val="007D309F"/>
    <w:rsid w:val="007D4BB9"/>
    <w:rsid w:val="007D5EAC"/>
    <w:rsid w:val="007D6291"/>
    <w:rsid w:val="007D6622"/>
    <w:rsid w:val="007D6BC2"/>
    <w:rsid w:val="007D7C6D"/>
    <w:rsid w:val="007E0FDF"/>
    <w:rsid w:val="007E27FD"/>
    <w:rsid w:val="007E3F7F"/>
    <w:rsid w:val="007E3F83"/>
    <w:rsid w:val="007E4449"/>
    <w:rsid w:val="007E4B31"/>
    <w:rsid w:val="007E4DDB"/>
    <w:rsid w:val="007F1BA5"/>
    <w:rsid w:val="007F260C"/>
    <w:rsid w:val="007F3181"/>
    <w:rsid w:val="007F501A"/>
    <w:rsid w:val="007F5497"/>
    <w:rsid w:val="007F758C"/>
    <w:rsid w:val="008013DB"/>
    <w:rsid w:val="00801F55"/>
    <w:rsid w:val="00802C97"/>
    <w:rsid w:val="00802D9E"/>
    <w:rsid w:val="0080387B"/>
    <w:rsid w:val="008056B2"/>
    <w:rsid w:val="0080685D"/>
    <w:rsid w:val="00807592"/>
    <w:rsid w:val="00810DA9"/>
    <w:rsid w:val="008113A5"/>
    <w:rsid w:val="008115BC"/>
    <w:rsid w:val="0081183F"/>
    <w:rsid w:val="00812B54"/>
    <w:rsid w:val="008138C2"/>
    <w:rsid w:val="00813A8B"/>
    <w:rsid w:val="008148AF"/>
    <w:rsid w:val="00815653"/>
    <w:rsid w:val="00816953"/>
    <w:rsid w:val="00821DFE"/>
    <w:rsid w:val="008224F8"/>
    <w:rsid w:val="008248E7"/>
    <w:rsid w:val="00825399"/>
    <w:rsid w:val="00826195"/>
    <w:rsid w:val="008305E2"/>
    <w:rsid w:val="008310AB"/>
    <w:rsid w:val="00832697"/>
    <w:rsid w:val="00832AE2"/>
    <w:rsid w:val="00837EE1"/>
    <w:rsid w:val="008402A2"/>
    <w:rsid w:val="0084049F"/>
    <w:rsid w:val="00840AF6"/>
    <w:rsid w:val="00842DAE"/>
    <w:rsid w:val="00843FB9"/>
    <w:rsid w:val="0084400D"/>
    <w:rsid w:val="00845B6D"/>
    <w:rsid w:val="00846B5E"/>
    <w:rsid w:val="00847BF6"/>
    <w:rsid w:val="00847BF8"/>
    <w:rsid w:val="00847EFE"/>
    <w:rsid w:val="00850FA2"/>
    <w:rsid w:val="00851DD7"/>
    <w:rsid w:val="008521FC"/>
    <w:rsid w:val="008559D5"/>
    <w:rsid w:val="00856556"/>
    <w:rsid w:val="008566B6"/>
    <w:rsid w:val="008606F7"/>
    <w:rsid w:val="00862083"/>
    <w:rsid w:val="00863892"/>
    <w:rsid w:val="00863DA8"/>
    <w:rsid w:val="00864180"/>
    <w:rsid w:val="00864C7A"/>
    <w:rsid w:val="0086524A"/>
    <w:rsid w:val="008654D1"/>
    <w:rsid w:val="0086645D"/>
    <w:rsid w:val="008677F3"/>
    <w:rsid w:val="008703C2"/>
    <w:rsid w:val="008703C7"/>
    <w:rsid w:val="008712FD"/>
    <w:rsid w:val="00871CFA"/>
    <w:rsid w:val="0087366B"/>
    <w:rsid w:val="0087439A"/>
    <w:rsid w:val="00875DC6"/>
    <w:rsid w:val="00875FFC"/>
    <w:rsid w:val="008765B3"/>
    <w:rsid w:val="008769CA"/>
    <w:rsid w:val="00877655"/>
    <w:rsid w:val="00881965"/>
    <w:rsid w:val="008820F5"/>
    <w:rsid w:val="00882171"/>
    <w:rsid w:val="00883C73"/>
    <w:rsid w:val="0088459A"/>
    <w:rsid w:val="0088465F"/>
    <w:rsid w:val="00884965"/>
    <w:rsid w:val="00885DF3"/>
    <w:rsid w:val="00886C15"/>
    <w:rsid w:val="00887E7C"/>
    <w:rsid w:val="008904B2"/>
    <w:rsid w:val="00891A04"/>
    <w:rsid w:val="00892032"/>
    <w:rsid w:val="00892405"/>
    <w:rsid w:val="00892FB3"/>
    <w:rsid w:val="00893A3E"/>
    <w:rsid w:val="00893CAB"/>
    <w:rsid w:val="008970EE"/>
    <w:rsid w:val="008A0C5D"/>
    <w:rsid w:val="008A35B9"/>
    <w:rsid w:val="008A476A"/>
    <w:rsid w:val="008A5ABF"/>
    <w:rsid w:val="008B0743"/>
    <w:rsid w:val="008B0D8A"/>
    <w:rsid w:val="008B2697"/>
    <w:rsid w:val="008B2CB0"/>
    <w:rsid w:val="008B381C"/>
    <w:rsid w:val="008B432B"/>
    <w:rsid w:val="008B43A6"/>
    <w:rsid w:val="008B69DC"/>
    <w:rsid w:val="008B6E66"/>
    <w:rsid w:val="008B70FE"/>
    <w:rsid w:val="008B72AF"/>
    <w:rsid w:val="008B7722"/>
    <w:rsid w:val="008B7BF9"/>
    <w:rsid w:val="008B7C8D"/>
    <w:rsid w:val="008B7D0D"/>
    <w:rsid w:val="008C03B8"/>
    <w:rsid w:val="008C054B"/>
    <w:rsid w:val="008C06D8"/>
    <w:rsid w:val="008C0BE4"/>
    <w:rsid w:val="008C0E57"/>
    <w:rsid w:val="008C123F"/>
    <w:rsid w:val="008C17D3"/>
    <w:rsid w:val="008C2DD3"/>
    <w:rsid w:val="008C5357"/>
    <w:rsid w:val="008C5E10"/>
    <w:rsid w:val="008C6109"/>
    <w:rsid w:val="008D0C84"/>
    <w:rsid w:val="008D48AF"/>
    <w:rsid w:val="008D59A7"/>
    <w:rsid w:val="008D6836"/>
    <w:rsid w:val="008E299E"/>
    <w:rsid w:val="008E370E"/>
    <w:rsid w:val="008E3CBE"/>
    <w:rsid w:val="008E42FD"/>
    <w:rsid w:val="008E460E"/>
    <w:rsid w:val="008E471D"/>
    <w:rsid w:val="008E5363"/>
    <w:rsid w:val="008E5736"/>
    <w:rsid w:val="008E76A8"/>
    <w:rsid w:val="008E7C65"/>
    <w:rsid w:val="008F0546"/>
    <w:rsid w:val="008F0B02"/>
    <w:rsid w:val="008F1652"/>
    <w:rsid w:val="008F17B8"/>
    <w:rsid w:val="008F41E6"/>
    <w:rsid w:val="008F6893"/>
    <w:rsid w:val="008F75EA"/>
    <w:rsid w:val="00901188"/>
    <w:rsid w:val="00902AB9"/>
    <w:rsid w:val="00903C99"/>
    <w:rsid w:val="00903F89"/>
    <w:rsid w:val="00904378"/>
    <w:rsid w:val="00904D71"/>
    <w:rsid w:val="009050E7"/>
    <w:rsid w:val="0090576A"/>
    <w:rsid w:val="00907252"/>
    <w:rsid w:val="00911E92"/>
    <w:rsid w:val="00912073"/>
    <w:rsid w:val="009125B2"/>
    <w:rsid w:val="00913131"/>
    <w:rsid w:val="009135AC"/>
    <w:rsid w:val="009155B2"/>
    <w:rsid w:val="00917314"/>
    <w:rsid w:val="009177A9"/>
    <w:rsid w:val="009215ED"/>
    <w:rsid w:val="00921A7C"/>
    <w:rsid w:val="0092380C"/>
    <w:rsid w:val="00923A19"/>
    <w:rsid w:val="00923C2E"/>
    <w:rsid w:val="00923FBD"/>
    <w:rsid w:val="0092582A"/>
    <w:rsid w:val="00926047"/>
    <w:rsid w:val="009264F5"/>
    <w:rsid w:val="0092767F"/>
    <w:rsid w:val="00927E50"/>
    <w:rsid w:val="0093134C"/>
    <w:rsid w:val="0093184E"/>
    <w:rsid w:val="00933D91"/>
    <w:rsid w:val="009346FA"/>
    <w:rsid w:val="00934A2F"/>
    <w:rsid w:val="009353BE"/>
    <w:rsid w:val="00937B98"/>
    <w:rsid w:val="00940A53"/>
    <w:rsid w:val="00943495"/>
    <w:rsid w:val="0094587B"/>
    <w:rsid w:val="00945A79"/>
    <w:rsid w:val="00945FD4"/>
    <w:rsid w:val="009473FE"/>
    <w:rsid w:val="00952E8F"/>
    <w:rsid w:val="009554FA"/>
    <w:rsid w:val="009558DD"/>
    <w:rsid w:val="00956BBA"/>
    <w:rsid w:val="00961F7A"/>
    <w:rsid w:val="00962CCC"/>
    <w:rsid w:val="00963C52"/>
    <w:rsid w:val="0096481B"/>
    <w:rsid w:val="00965957"/>
    <w:rsid w:val="00965B52"/>
    <w:rsid w:val="009665AA"/>
    <w:rsid w:val="00970AB1"/>
    <w:rsid w:val="0097174A"/>
    <w:rsid w:val="009746B4"/>
    <w:rsid w:val="00976DD7"/>
    <w:rsid w:val="00977036"/>
    <w:rsid w:val="00977D16"/>
    <w:rsid w:val="009805B8"/>
    <w:rsid w:val="00982EB1"/>
    <w:rsid w:val="009833F9"/>
    <w:rsid w:val="00984289"/>
    <w:rsid w:val="00985DF3"/>
    <w:rsid w:val="00990077"/>
    <w:rsid w:val="0099013A"/>
    <w:rsid w:val="00991307"/>
    <w:rsid w:val="009916E3"/>
    <w:rsid w:val="00991B67"/>
    <w:rsid w:val="0099212D"/>
    <w:rsid w:val="0099303A"/>
    <w:rsid w:val="009938D7"/>
    <w:rsid w:val="00993A6E"/>
    <w:rsid w:val="00994389"/>
    <w:rsid w:val="009945B7"/>
    <w:rsid w:val="00994B18"/>
    <w:rsid w:val="00995579"/>
    <w:rsid w:val="009958A4"/>
    <w:rsid w:val="009959F5"/>
    <w:rsid w:val="009959FC"/>
    <w:rsid w:val="00995D5D"/>
    <w:rsid w:val="009973AE"/>
    <w:rsid w:val="009A0171"/>
    <w:rsid w:val="009A11E7"/>
    <w:rsid w:val="009A1417"/>
    <w:rsid w:val="009A208F"/>
    <w:rsid w:val="009A2985"/>
    <w:rsid w:val="009A3084"/>
    <w:rsid w:val="009A42AB"/>
    <w:rsid w:val="009A4538"/>
    <w:rsid w:val="009A5208"/>
    <w:rsid w:val="009A6442"/>
    <w:rsid w:val="009A73EF"/>
    <w:rsid w:val="009B0802"/>
    <w:rsid w:val="009B1ED7"/>
    <w:rsid w:val="009B2CFE"/>
    <w:rsid w:val="009B3660"/>
    <w:rsid w:val="009B4D35"/>
    <w:rsid w:val="009B611A"/>
    <w:rsid w:val="009B6168"/>
    <w:rsid w:val="009B6D96"/>
    <w:rsid w:val="009B7A11"/>
    <w:rsid w:val="009B7A17"/>
    <w:rsid w:val="009C2011"/>
    <w:rsid w:val="009C607E"/>
    <w:rsid w:val="009C63EC"/>
    <w:rsid w:val="009C656E"/>
    <w:rsid w:val="009C76B6"/>
    <w:rsid w:val="009D0519"/>
    <w:rsid w:val="009D0903"/>
    <w:rsid w:val="009D1300"/>
    <w:rsid w:val="009D337E"/>
    <w:rsid w:val="009D37E4"/>
    <w:rsid w:val="009D3AA1"/>
    <w:rsid w:val="009D47DF"/>
    <w:rsid w:val="009D505A"/>
    <w:rsid w:val="009D572D"/>
    <w:rsid w:val="009D725C"/>
    <w:rsid w:val="009E141A"/>
    <w:rsid w:val="009E173B"/>
    <w:rsid w:val="009E27C8"/>
    <w:rsid w:val="009E293D"/>
    <w:rsid w:val="009E3FC2"/>
    <w:rsid w:val="009E49D7"/>
    <w:rsid w:val="009E5366"/>
    <w:rsid w:val="009E5D81"/>
    <w:rsid w:val="009E5E22"/>
    <w:rsid w:val="009E6A84"/>
    <w:rsid w:val="009F325B"/>
    <w:rsid w:val="009F4E3F"/>
    <w:rsid w:val="009F5B79"/>
    <w:rsid w:val="009F6387"/>
    <w:rsid w:val="009F657B"/>
    <w:rsid w:val="009F6A70"/>
    <w:rsid w:val="009F78CB"/>
    <w:rsid w:val="009F79A5"/>
    <w:rsid w:val="00A0053E"/>
    <w:rsid w:val="00A00B59"/>
    <w:rsid w:val="00A011E7"/>
    <w:rsid w:val="00A01543"/>
    <w:rsid w:val="00A03FAF"/>
    <w:rsid w:val="00A04AC2"/>
    <w:rsid w:val="00A0592F"/>
    <w:rsid w:val="00A10B4C"/>
    <w:rsid w:val="00A121DE"/>
    <w:rsid w:val="00A1256D"/>
    <w:rsid w:val="00A12A40"/>
    <w:rsid w:val="00A13B02"/>
    <w:rsid w:val="00A148D4"/>
    <w:rsid w:val="00A156B3"/>
    <w:rsid w:val="00A164E0"/>
    <w:rsid w:val="00A16A6A"/>
    <w:rsid w:val="00A1700D"/>
    <w:rsid w:val="00A17AA8"/>
    <w:rsid w:val="00A21386"/>
    <w:rsid w:val="00A23FB5"/>
    <w:rsid w:val="00A249DD"/>
    <w:rsid w:val="00A25D11"/>
    <w:rsid w:val="00A30AB1"/>
    <w:rsid w:val="00A35033"/>
    <w:rsid w:val="00A37B7D"/>
    <w:rsid w:val="00A40FF2"/>
    <w:rsid w:val="00A4123F"/>
    <w:rsid w:val="00A417D7"/>
    <w:rsid w:val="00A42B98"/>
    <w:rsid w:val="00A432FA"/>
    <w:rsid w:val="00A4423B"/>
    <w:rsid w:val="00A46A22"/>
    <w:rsid w:val="00A50DBC"/>
    <w:rsid w:val="00A51CC1"/>
    <w:rsid w:val="00A5213F"/>
    <w:rsid w:val="00A521D4"/>
    <w:rsid w:val="00A52A73"/>
    <w:rsid w:val="00A5357D"/>
    <w:rsid w:val="00A53636"/>
    <w:rsid w:val="00A5770C"/>
    <w:rsid w:val="00A604EA"/>
    <w:rsid w:val="00A6083F"/>
    <w:rsid w:val="00A618BD"/>
    <w:rsid w:val="00A63CDF"/>
    <w:rsid w:val="00A64DEE"/>
    <w:rsid w:val="00A663E3"/>
    <w:rsid w:val="00A70337"/>
    <w:rsid w:val="00A71DB5"/>
    <w:rsid w:val="00A72E43"/>
    <w:rsid w:val="00A74D62"/>
    <w:rsid w:val="00A76E1E"/>
    <w:rsid w:val="00A80470"/>
    <w:rsid w:val="00A80F8F"/>
    <w:rsid w:val="00A8101D"/>
    <w:rsid w:val="00A81241"/>
    <w:rsid w:val="00A81C2B"/>
    <w:rsid w:val="00A81CDF"/>
    <w:rsid w:val="00A85FC7"/>
    <w:rsid w:val="00A919DC"/>
    <w:rsid w:val="00A922D4"/>
    <w:rsid w:val="00A9599D"/>
    <w:rsid w:val="00A960EB"/>
    <w:rsid w:val="00A9647B"/>
    <w:rsid w:val="00A9664A"/>
    <w:rsid w:val="00A970BE"/>
    <w:rsid w:val="00A971EE"/>
    <w:rsid w:val="00A97A83"/>
    <w:rsid w:val="00AA00CB"/>
    <w:rsid w:val="00AA2A07"/>
    <w:rsid w:val="00AA2B7C"/>
    <w:rsid w:val="00AA3B8B"/>
    <w:rsid w:val="00AA5556"/>
    <w:rsid w:val="00AA5F67"/>
    <w:rsid w:val="00AA6346"/>
    <w:rsid w:val="00AA66B7"/>
    <w:rsid w:val="00AA6970"/>
    <w:rsid w:val="00AA6D2D"/>
    <w:rsid w:val="00AA7610"/>
    <w:rsid w:val="00AB0260"/>
    <w:rsid w:val="00AB0538"/>
    <w:rsid w:val="00AB134F"/>
    <w:rsid w:val="00AB1778"/>
    <w:rsid w:val="00AB20FF"/>
    <w:rsid w:val="00AB2447"/>
    <w:rsid w:val="00AB2733"/>
    <w:rsid w:val="00AB41B7"/>
    <w:rsid w:val="00AB49C1"/>
    <w:rsid w:val="00AB5D6A"/>
    <w:rsid w:val="00AB6468"/>
    <w:rsid w:val="00AB65B1"/>
    <w:rsid w:val="00AB69D0"/>
    <w:rsid w:val="00AB6B66"/>
    <w:rsid w:val="00AC0ACD"/>
    <w:rsid w:val="00AC122C"/>
    <w:rsid w:val="00AC19E2"/>
    <w:rsid w:val="00AC627D"/>
    <w:rsid w:val="00AC6B20"/>
    <w:rsid w:val="00AD0F0A"/>
    <w:rsid w:val="00AD1832"/>
    <w:rsid w:val="00AD1ED8"/>
    <w:rsid w:val="00AD521C"/>
    <w:rsid w:val="00AD5B73"/>
    <w:rsid w:val="00AD7EBE"/>
    <w:rsid w:val="00AE205C"/>
    <w:rsid w:val="00AE2C54"/>
    <w:rsid w:val="00AE351C"/>
    <w:rsid w:val="00AE6BBC"/>
    <w:rsid w:val="00AF18D7"/>
    <w:rsid w:val="00AF1CCA"/>
    <w:rsid w:val="00AF57D5"/>
    <w:rsid w:val="00AF5DAE"/>
    <w:rsid w:val="00B00B75"/>
    <w:rsid w:val="00B018D6"/>
    <w:rsid w:val="00B01C83"/>
    <w:rsid w:val="00B01CC2"/>
    <w:rsid w:val="00B02768"/>
    <w:rsid w:val="00B03302"/>
    <w:rsid w:val="00B03765"/>
    <w:rsid w:val="00B03CCC"/>
    <w:rsid w:val="00B0446B"/>
    <w:rsid w:val="00B06B75"/>
    <w:rsid w:val="00B078EC"/>
    <w:rsid w:val="00B12E55"/>
    <w:rsid w:val="00B14487"/>
    <w:rsid w:val="00B147F0"/>
    <w:rsid w:val="00B14815"/>
    <w:rsid w:val="00B15EFE"/>
    <w:rsid w:val="00B16F9D"/>
    <w:rsid w:val="00B1702E"/>
    <w:rsid w:val="00B201CC"/>
    <w:rsid w:val="00B21959"/>
    <w:rsid w:val="00B2462C"/>
    <w:rsid w:val="00B2466D"/>
    <w:rsid w:val="00B262AF"/>
    <w:rsid w:val="00B276D8"/>
    <w:rsid w:val="00B30683"/>
    <w:rsid w:val="00B3108D"/>
    <w:rsid w:val="00B31C1B"/>
    <w:rsid w:val="00B31CA5"/>
    <w:rsid w:val="00B31CB0"/>
    <w:rsid w:val="00B31FAE"/>
    <w:rsid w:val="00B3273B"/>
    <w:rsid w:val="00B33C00"/>
    <w:rsid w:val="00B341F5"/>
    <w:rsid w:val="00B36BCF"/>
    <w:rsid w:val="00B37E37"/>
    <w:rsid w:val="00B40539"/>
    <w:rsid w:val="00B41304"/>
    <w:rsid w:val="00B41B5D"/>
    <w:rsid w:val="00B426A4"/>
    <w:rsid w:val="00B42715"/>
    <w:rsid w:val="00B4303F"/>
    <w:rsid w:val="00B432AA"/>
    <w:rsid w:val="00B44E8F"/>
    <w:rsid w:val="00B455BF"/>
    <w:rsid w:val="00B45B04"/>
    <w:rsid w:val="00B46F0F"/>
    <w:rsid w:val="00B502B7"/>
    <w:rsid w:val="00B524A0"/>
    <w:rsid w:val="00B52A5B"/>
    <w:rsid w:val="00B5419D"/>
    <w:rsid w:val="00B54640"/>
    <w:rsid w:val="00B550B2"/>
    <w:rsid w:val="00B558A6"/>
    <w:rsid w:val="00B559D1"/>
    <w:rsid w:val="00B62A57"/>
    <w:rsid w:val="00B640CE"/>
    <w:rsid w:val="00B6430E"/>
    <w:rsid w:val="00B649CF"/>
    <w:rsid w:val="00B653C6"/>
    <w:rsid w:val="00B6651C"/>
    <w:rsid w:val="00B66EC3"/>
    <w:rsid w:val="00B708F6"/>
    <w:rsid w:val="00B711D6"/>
    <w:rsid w:val="00B72C3B"/>
    <w:rsid w:val="00B73A3A"/>
    <w:rsid w:val="00B73A9F"/>
    <w:rsid w:val="00B747C2"/>
    <w:rsid w:val="00B74CD9"/>
    <w:rsid w:val="00B76473"/>
    <w:rsid w:val="00B76C04"/>
    <w:rsid w:val="00B77CE4"/>
    <w:rsid w:val="00B80C23"/>
    <w:rsid w:val="00B80EDD"/>
    <w:rsid w:val="00B83D7C"/>
    <w:rsid w:val="00B848EB"/>
    <w:rsid w:val="00B85011"/>
    <w:rsid w:val="00B858F5"/>
    <w:rsid w:val="00B86353"/>
    <w:rsid w:val="00B868F8"/>
    <w:rsid w:val="00B91623"/>
    <w:rsid w:val="00B9169B"/>
    <w:rsid w:val="00B92AC7"/>
    <w:rsid w:val="00B92B8E"/>
    <w:rsid w:val="00B93972"/>
    <w:rsid w:val="00B94122"/>
    <w:rsid w:val="00B95B36"/>
    <w:rsid w:val="00B9738C"/>
    <w:rsid w:val="00B97C44"/>
    <w:rsid w:val="00BA007A"/>
    <w:rsid w:val="00BA0497"/>
    <w:rsid w:val="00BA2411"/>
    <w:rsid w:val="00BA316E"/>
    <w:rsid w:val="00BA42CE"/>
    <w:rsid w:val="00BA456B"/>
    <w:rsid w:val="00BA4D33"/>
    <w:rsid w:val="00BA5316"/>
    <w:rsid w:val="00BA5B1D"/>
    <w:rsid w:val="00BA5CF8"/>
    <w:rsid w:val="00BA72B9"/>
    <w:rsid w:val="00BA781B"/>
    <w:rsid w:val="00BB0EB4"/>
    <w:rsid w:val="00BB10B2"/>
    <w:rsid w:val="00BB2398"/>
    <w:rsid w:val="00BB26D3"/>
    <w:rsid w:val="00BB40F3"/>
    <w:rsid w:val="00BB5953"/>
    <w:rsid w:val="00BB7C95"/>
    <w:rsid w:val="00BC0CA4"/>
    <w:rsid w:val="00BC0E2C"/>
    <w:rsid w:val="00BC10DF"/>
    <w:rsid w:val="00BC171F"/>
    <w:rsid w:val="00BC3DBB"/>
    <w:rsid w:val="00BC4BF7"/>
    <w:rsid w:val="00BC4C48"/>
    <w:rsid w:val="00BC51D7"/>
    <w:rsid w:val="00BC55DB"/>
    <w:rsid w:val="00BC6D2B"/>
    <w:rsid w:val="00BD02DC"/>
    <w:rsid w:val="00BD17F8"/>
    <w:rsid w:val="00BD1F67"/>
    <w:rsid w:val="00BD221C"/>
    <w:rsid w:val="00BD38AB"/>
    <w:rsid w:val="00BD3A7E"/>
    <w:rsid w:val="00BD41F5"/>
    <w:rsid w:val="00BD4DCA"/>
    <w:rsid w:val="00BD51A5"/>
    <w:rsid w:val="00BD7402"/>
    <w:rsid w:val="00BD7E9F"/>
    <w:rsid w:val="00BE0AAB"/>
    <w:rsid w:val="00BE15A3"/>
    <w:rsid w:val="00BE4E68"/>
    <w:rsid w:val="00BE58C4"/>
    <w:rsid w:val="00BE616D"/>
    <w:rsid w:val="00BE6CEE"/>
    <w:rsid w:val="00BE6D41"/>
    <w:rsid w:val="00BF0FBF"/>
    <w:rsid w:val="00BF1C12"/>
    <w:rsid w:val="00BF4E4D"/>
    <w:rsid w:val="00BF5592"/>
    <w:rsid w:val="00BF7B0F"/>
    <w:rsid w:val="00C003EB"/>
    <w:rsid w:val="00C0111A"/>
    <w:rsid w:val="00C01555"/>
    <w:rsid w:val="00C02C29"/>
    <w:rsid w:val="00C04AEA"/>
    <w:rsid w:val="00C05CCA"/>
    <w:rsid w:val="00C07BC9"/>
    <w:rsid w:val="00C1016B"/>
    <w:rsid w:val="00C10C0F"/>
    <w:rsid w:val="00C120CD"/>
    <w:rsid w:val="00C16163"/>
    <w:rsid w:val="00C163A4"/>
    <w:rsid w:val="00C17D9F"/>
    <w:rsid w:val="00C20F4B"/>
    <w:rsid w:val="00C21613"/>
    <w:rsid w:val="00C24DB4"/>
    <w:rsid w:val="00C25722"/>
    <w:rsid w:val="00C25BD4"/>
    <w:rsid w:val="00C25E6E"/>
    <w:rsid w:val="00C263BB"/>
    <w:rsid w:val="00C26DB8"/>
    <w:rsid w:val="00C3029C"/>
    <w:rsid w:val="00C3194D"/>
    <w:rsid w:val="00C33BB8"/>
    <w:rsid w:val="00C33E6B"/>
    <w:rsid w:val="00C343F8"/>
    <w:rsid w:val="00C34AFB"/>
    <w:rsid w:val="00C35528"/>
    <w:rsid w:val="00C35AC1"/>
    <w:rsid w:val="00C4436B"/>
    <w:rsid w:val="00C445A5"/>
    <w:rsid w:val="00C44728"/>
    <w:rsid w:val="00C45198"/>
    <w:rsid w:val="00C46B7D"/>
    <w:rsid w:val="00C46E11"/>
    <w:rsid w:val="00C5072E"/>
    <w:rsid w:val="00C521C0"/>
    <w:rsid w:val="00C52980"/>
    <w:rsid w:val="00C53089"/>
    <w:rsid w:val="00C5390A"/>
    <w:rsid w:val="00C53B4E"/>
    <w:rsid w:val="00C54556"/>
    <w:rsid w:val="00C54803"/>
    <w:rsid w:val="00C55299"/>
    <w:rsid w:val="00C55B96"/>
    <w:rsid w:val="00C57EC8"/>
    <w:rsid w:val="00C60246"/>
    <w:rsid w:val="00C611E3"/>
    <w:rsid w:val="00C64A46"/>
    <w:rsid w:val="00C67C56"/>
    <w:rsid w:val="00C701D6"/>
    <w:rsid w:val="00C705C9"/>
    <w:rsid w:val="00C73C04"/>
    <w:rsid w:val="00C74190"/>
    <w:rsid w:val="00C74840"/>
    <w:rsid w:val="00C749E5"/>
    <w:rsid w:val="00C80196"/>
    <w:rsid w:val="00C806C3"/>
    <w:rsid w:val="00C80C6C"/>
    <w:rsid w:val="00C80F30"/>
    <w:rsid w:val="00C81A77"/>
    <w:rsid w:val="00C8316B"/>
    <w:rsid w:val="00C85E14"/>
    <w:rsid w:val="00C86DC2"/>
    <w:rsid w:val="00C87DD9"/>
    <w:rsid w:val="00C9116A"/>
    <w:rsid w:val="00C91E76"/>
    <w:rsid w:val="00C924EA"/>
    <w:rsid w:val="00C93758"/>
    <w:rsid w:val="00C94520"/>
    <w:rsid w:val="00C9470F"/>
    <w:rsid w:val="00C95A14"/>
    <w:rsid w:val="00C95A77"/>
    <w:rsid w:val="00CA0013"/>
    <w:rsid w:val="00CA1D9F"/>
    <w:rsid w:val="00CA258B"/>
    <w:rsid w:val="00CA3690"/>
    <w:rsid w:val="00CA3EDE"/>
    <w:rsid w:val="00CA4FFE"/>
    <w:rsid w:val="00CA59B5"/>
    <w:rsid w:val="00CA5B19"/>
    <w:rsid w:val="00CB13AA"/>
    <w:rsid w:val="00CB186A"/>
    <w:rsid w:val="00CB354F"/>
    <w:rsid w:val="00CB3C34"/>
    <w:rsid w:val="00CB3FE7"/>
    <w:rsid w:val="00CB5ADC"/>
    <w:rsid w:val="00CB5E03"/>
    <w:rsid w:val="00CB748A"/>
    <w:rsid w:val="00CB77D6"/>
    <w:rsid w:val="00CC1B2C"/>
    <w:rsid w:val="00CC2924"/>
    <w:rsid w:val="00CC2941"/>
    <w:rsid w:val="00CC2F8A"/>
    <w:rsid w:val="00CC3C3D"/>
    <w:rsid w:val="00CC3D86"/>
    <w:rsid w:val="00CD0203"/>
    <w:rsid w:val="00CD5C3C"/>
    <w:rsid w:val="00CD6AB1"/>
    <w:rsid w:val="00CE2A4B"/>
    <w:rsid w:val="00CE4A59"/>
    <w:rsid w:val="00CE4E0E"/>
    <w:rsid w:val="00CE5F47"/>
    <w:rsid w:val="00CE7030"/>
    <w:rsid w:val="00CF0A9E"/>
    <w:rsid w:val="00CF14E4"/>
    <w:rsid w:val="00CF154F"/>
    <w:rsid w:val="00CF45AF"/>
    <w:rsid w:val="00CF4A96"/>
    <w:rsid w:val="00CF683A"/>
    <w:rsid w:val="00D007E6"/>
    <w:rsid w:val="00D01133"/>
    <w:rsid w:val="00D01599"/>
    <w:rsid w:val="00D03884"/>
    <w:rsid w:val="00D05AAC"/>
    <w:rsid w:val="00D060BD"/>
    <w:rsid w:val="00D067D7"/>
    <w:rsid w:val="00D07C70"/>
    <w:rsid w:val="00D106E7"/>
    <w:rsid w:val="00D115F3"/>
    <w:rsid w:val="00D11B68"/>
    <w:rsid w:val="00D11C83"/>
    <w:rsid w:val="00D12CA8"/>
    <w:rsid w:val="00D13287"/>
    <w:rsid w:val="00D16199"/>
    <w:rsid w:val="00D16D99"/>
    <w:rsid w:val="00D20BEB"/>
    <w:rsid w:val="00D2284A"/>
    <w:rsid w:val="00D229E3"/>
    <w:rsid w:val="00D22A4B"/>
    <w:rsid w:val="00D24651"/>
    <w:rsid w:val="00D24D7D"/>
    <w:rsid w:val="00D24F3E"/>
    <w:rsid w:val="00D262C9"/>
    <w:rsid w:val="00D269E6"/>
    <w:rsid w:val="00D33707"/>
    <w:rsid w:val="00D33AA9"/>
    <w:rsid w:val="00D33EBF"/>
    <w:rsid w:val="00D34C16"/>
    <w:rsid w:val="00D36548"/>
    <w:rsid w:val="00D366C1"/>
    <w:rsid w:val="00D36BC7"/>
    <w:rsid w:val="00D37B30"/>
    <w:rsid w:val="00D4117C"/>
    <w:rsid w:val="00D4131E"/>
    <w:rsid w:val="00D41551"/>
    <w:rsid w:val="00D432B0"/>
    <w:rsid w:val="00D44D78"/>
    <w:rsid w:val="00D473B7"/>
    <w:rsid w:val="00D526B9"/>
    <w:rsid w:val="00D53AB8"/>
    <w:rsid w:val="00D5467A"/>
    <w:rsid w:val="00D559A5"/>
    <w:rsid w:val="00D55D8B"/>
    <w:rsid w:val="00D56FEB"/>
    <w:rsid w:val="00D61236"/>
    <w:rsid w:val="00D622A2"/>
    <w:rsid w:val="00D62ADB"/>
    <w:rsid w:val="00D63FF2"/>
    <w:rsid w:val="00D65759"/>
    <w:rsid w:val="00D65B6B"/>
    <w:rsid w:val="00D65D09"/>
    <w:rsid w:val="00D664C5"/>
    <w:rsid w:val="00D67EDF"/>
    <w:rsid w:val="00D70FEF"/>
    <w:rsid w:val="00D731E5"/>
    <w:rsid w:val="00D7462F"/>
    <w:rsid w:val="00D750D0"/>
    <w:rsid w:val="00D75C9D"/>
    <w:rsid w:val="00D77D4B"/>
    <w:rsid w:val="00D806A7"/>
    <w:rsid w:val="00D80CF4"/>
    <w:rsid w:val="00D80E74"/>
    <w:rsid w:val="00D828B4"/>
    <w:rsid w:val="00D82EA0"/>
    <w:rsid w:val="00D85F1B"/>
    <w:rsid w:val="00D90037"/>
    <w:rsid w:val="00D91306"/>
    <w:rsid w:val="00D92209"/>
    <w:rsid w:val="00D92A9C"/>
    <w:rsid w:val="00D9308B"/>
    <w:rsid w:val="00D93D31"/>
    <w:rsid w:val="00D96BC4"/>
    <w:rsid w:val="00DA1B78"/>
    <w:rsid w:val="00DA1DFD"/>
    <w:rsid w:val="00DA208C"/>
    <w:rsid w:val="00DA2E12"/>
    <w:rsid w:val="00DA4E65"/>
    <w:rsid w:val="00DA5534"/>
    <w:rsid w:val="00DA6C5B"/>
    <w:rsid w:val="00DB0A57"/>
    <w:rsid w:val="00DB419F"/>
    <w:rsid w:val="00DB624F"/>
    <w:rsid w:val="00DB7A6F"/>
    <w:rsid w:val="00DC026D"/>
    <w:rsid w:val="00DC0C69"/>
    <w:rsid w:val="00DC0F27"/>
    <w:rsid w:val="00DC2305"/>
    <w:rsid w:val="00DC2EE1"/>
    <w:rsid w:val="00DC4624"/>
    <w:rsid w:val="00DC5D40"/>
    <w:rsid w:val="00DD1E2C"/>
    <w:rsid w:val="00DD3BCF"/>
    <w:rsid w:val="00DD468B"/>
    <w:rsid w:val="00DD4726"/>
    <w:rsid w:val="00DD4FAF"/>
    <w:rsid w:val="00DD5DDE"/>
    <w:rsid w:val="00DD5F90"/>
    <w:rsid w:val="00DD6FCE"/>
    <w:rsid w:val="00DD7078"/>
    <w:rsid w:val="00DD73CC"/>
    <w:rsid w:val="00DE04A7"/>
    <w:rsid w:val="00DE0C9E"/>
    <w:rsid w:val="00DE23EB"/>
    <w:rsid w:val="00DE2E71"/>
    <w:rsid w:val="00DE3120"/>
    <w:rsid w:val="00DE35A1"/>
    <w:rsid w:val="00DE40D4"/>
    <w:rsid w:val="00DE514D"/>
    <w:rsid w:val="00DE75E0"/>
    <w:rsid w:val="00DF144D"/>
    <w:rsid w:val="00DF1933"/>
    <w:rsid w:val="00DF1C8C"/>
    <w:rsid w:val="00DF22C9"/>
    <w:rsid w:val="00DF234C"/>
    <w:rsid w:val="00DF246B"/>
    <w:rsid w:val="00DF32C7"/>
    <w:rsid w:val="00DF3DE9"/>
    <w:rsid w:val="00DF3EEF"/>
    <w:rsid w:val="00DF6349"/>
    <w:rsid w:val="00DF7B45"/>
    <w:rsid w:val="00E0154B"/>
    <w:rsid w:val="00E01EBD"/>
    <w:rsid w:val="00E020F9"/>
    <w:rsid w:val="00E02355"/>
    <w:rsid w:val="00E0294D"/>
    <w:rsid w:val="00E031A4"/>
    <w:rsid w:val="00E046D1"/>
    <w:rsid w:val="00E058B3"/>
    <w:rsid w:val="00E05DD7"/>
    <w:rsid w:val="00E11629"/>
    <w:rsid w:val="00E1250D"/>
    <w:rsid w:val="00E12ABD"/>
    <w:rsid w:val="00E12E32"/>
    <w:rsid w:val="00E13090"/>
    <w:rsid w:val="00E139E1"/>
    <w:rsid w:val="00E177E3"/>
    <w:rsid w:val="00E20179"/>
    <w:rsid w:val="00E239E6"/>
    <w:rsid w:val="00E25B21"/>
    <w:rsid w:val="00E26354"/>
    <w:rsid w:val="00E30F8F"/>
    <w:rsid w:val="00E31847"/>
    <w:rsid w:val="00E3219D"/>
    <w:rsid w:val="00E32B4A"/>
    <w:rsid w:val="00E34085"/>
    <w:rsid w:val="00E351C6"/>
    <w:rsid w:val="00E3571D"/>
    <w:rsid w:val="00E357E2"/>
    <w:rsid w:val="00E36CC5"/>
    <w:rsid w:val="00E37A7D"/>
    <w:rsid w:val="00E40543"/>
    <w:rsid w:val="00E414FC"/>
    <w:rsid w:val="00E41BC1"/>
    <w:rsid w:val="00E41CB9"/>
    <w:rsid w:val="00E41E58"/>
    <w:rsid w:val="00E452C8"/>
    <w:rsid w:val="00E50CC2"/>
    <w:rsid w:val="00E538CC"/>
    <w:rsid w:val="00E54581"/>
    <w:rsid w:val="00E553D1"/>
    <w:rsid w:val="00E5673E"/>
    <w:rsid w:val="00E5794B"/>
    <w:rsid w:val="00E6170D"/>
    <w:rsid w:val="00E63957"/>
    <w:rsid w:val="00E64FE1"/>
    <w:rsid w:val="00E66241"/>
    <w:rsid w:val="00E66384"/>
    <w:rsid w:val="00E705F7"/>
    <w:rsid w:val="00E70F97"/>
    <w:rsid w:val="00E7196C"/>
    <w:rsid w:val="00E74366"/>
    <w:rsid w:val="00E745A3"/>
    <w:rsid w:val="00E74E36"/>
    <w:rsid w:val="00E772BE"/>
    <w:rsid w:val="00E8063A"/>
    <w:rsid w:val="00E81084"/>
    <w:rsid w:val="00E81102"/>
    <w:rsid w:val="00E81D26"/>
    <w:rsid w:val="00E81DA5"/>
    <w:rsid w:val="00E8238C"/>
    <w:rsid w:val="00E833FB"/>
    <w:rsid w:val="00E846B0"/>
    <w:rsid w:val="00E84A2F"/>
    <w:rsid w:val="00E9093C"/>
    <w:rsid w:val="00E91226"/>
    <w:rsid w:val="00E91E71"/>
    <w:rsid w:val="00E91ECD"/>
    <w:rsid w:val="00E91F44"/>
    <w:rsid w:val="00E93EA3"/>
    <w:rsid w:val="00E94514"/>
    <w:rsid w:val="00E94F56"/>
    <w:rsid w:val="00E9625D"/>
    <w:rsid w:val="00E9664B"/>
    <w:rsid w:val="00E96AD0"/>
    <w:rsid w:val="00E96C08"/>
    <w:rsid w:val="00EA07F4"/>
    <w:rsid w:val="00EA105C"/>
    <w:rsid w:val="00EA1659"/>
    <w:rsid w:val="00EA35B4"/>
    <w:rsid w:val="00EA4FE6"/>
    <w:rsid w:val="00EA54D8"/>
    <w:rsid w:val="00EA5549"/>
    <w:rsid w:val="00EA59EC"/>
    <w:rsid w:val="00EA5E8F"/>
    <w:rsid w:val="00EA5EB6"/>
    <w:rsid w:val="00EB0CCB"/>
    <w:rsid w:val="00EB1994"/>
    <w:rsid w:val="00EB2720"/>
    <w:rsid w:val="00EB3132"/>
    <w:rsid w:val="00EB31B0"/>
    <w:rsid w:val="00EB3AD9"/>
    <w:rsid w:val="00EB3C12"/>
    <w:rsid w:val="00EB4326"/>
    <w:rsid w:val="00EB53BA"/>
    <w:rsid w:val="00EB6F49"/>
    <w:rsid w:val="00EC0A90"/>
    <w:rsid w:val="00EC1429"/>
    <w:rsid w:val="00EC16BD"/>
    <w:rsid w:val="00EC1C4A"/>
    <w:rsid w:val="00EC324B"/>
    <w:rsid w:val="00EC4E4D"/>
    <w:rsid w:val="00EC7AC3"/>
    <w:rsid w:val="00ED04A2"/>
    <w:rsid w:val="00ED13B8"/>
    <w:rsid w:val="00ED2538"/>
    <w:rsid w:val="00ED2C2D"/>
    <w:rsid w:val="00ED66DC"/>
    <w:rsid w:val="00EE0F59"/>
    <w:rsid w:val="00EE3037"/>
    <w:rsid w:val="00EE53B9"/>
    <w:rsid w:val="00EE6D4D"/>
    <w:rsid w:val="00EF0E0C"/>
    <w:rsid w:val="00EF5310"/>
    <w:rsid w:val="00EF63BC"/>
    <w:rsid w:val="00EF6CC9"/>
    <w:rsid w:val="00F00AEA"/>
    <w:rsid w:val="00F00E7E"/>
    <w:rsid w:val="00F013E8"/>
    <w:rsid w:val="00F01A67"/>
    <w:rsid w:val="00F01DAC"/>
    <w:rsid w:val="00F02DC1"/>
    <w:rsid w:val="00F045C6"/>
    <w:rsid w:val="00F06947"/>
    <w:rsid w:val="00F07B2A"/>
    <w:rsid w:val="00F1022C"/>
    <w:rsid w:val="00F1069C"/>
    <w:rsid w:val="00F10D54"/>
    <w:rsid w:val="00F10FEF"/>
    <w:rsid w:val="00F11DF2"/>
    <w:rsid w:val="00F13AD6"/>
    <w:rsid w:val="00F141A0"/>
    <w:rsid w:val="00F14BEF"/>
    <w:rsid w:val="00F15414"/>
    <w:rsid w:val="00F15610"/>
    <w:rsid w:val="00F15C0E"/>
    <w:rsid w:val="00F1776A"/>
    <w:rsid w:val="00F17E0C"/>
    <w:rsid w:val="00F205CF"/>
    <w:rsid w:val="00F23D3C"/>
    <w:rsid w:val="00F242F4"/>
    <w:rsid w:val="00F26576"/>
    <w:rsid w:val="00F26EE5"/>
    <w:rsid w:val="00F30556"/>
    <w:rsid w:val="00F31529"/>
    <w:rsid w:val="00F31B5B"/>
    <w:rsid w:val="00F31F19"/>
    <w:rsid w:val="00F32038"/>
    <w:rsid w:val="00F338F9"/>
    <w:rsid w:val="00F33F5A"/>
    <w:rsid w:val="00F34F56"/>
    <w:rsid w:val="00F3587D"/>
    <w:rsid w:val="00F35BB0"/>
    <w:rsid w:val="00F35EDD"/>
    <w:rsid w:val="00F36446"/>
    <w:rsid w:val="00F36DC7"/>
    <w:rsid w:val="00F37948"/>
    <w:rsid w:val="00F37FAD"/>
    <w:rsid w:val="00F405D1"/>
    <w:rsid w:val="00F41A33"/>
    <w:rsid w:val="00F41DE7"/>
    <w:rsid w:val="00F42047"/>
    <w:rsid w:val="00F422A1"/>
    <w:rsid w:val="00F42BC3"/>
    <w:rsid w:val="00F42EF0"/>
    <w:rsid w:val="00F44F8D"/>
    <w:rsid w:val="00F45095"/>
    <w:rsid w:val="00F51A0D"/>
    <w:rsid w:val="00F5589B"/>
    <w:rsid w:val="00F57143"/>
    <w:rsid w:val="00F57425"/>
    <w:rsid w:val="00F5751D"/>
    <w:rsid w:val="00F57D9F"/>
    <w:rsid w:val="00F57E27"/>
    <w:rsid w:val="00F60744"/>
    <w:rsid w:val="00F6240F"/>
    <w:rsid w:val="00F62B62"/>
    <w:rsid w:val="00F6360E"/>
    <w:rsid w:val="00F66551"/>
    <w:rsid w:val="00F67A3C"/>
    <w:rsid w:val="00F70F59"/>
    <w:rsid w:val="00F71F80"/>
    <w:rsid w:val="00F7237B"/>
    <w:rsid w:val="00F7528B"/>
    <w:rsid w:val="00F8017A"/>
    <w:rsid w:val="00F811E4"/>
    <w:rsid w:val="00F82E2B"/>
    <w:rsid w:val="00F83A98"/>
    <w:rsid w:val="00F85040"/>
    <w:rsid w:val="00F86D99"/>
    <w:rsid w:val="00F87031"/>
    <w:rsid w:val="00F90264"/>
    <w:rsid w:val="00F9044D"/>
    <w:rsid w:val="00F9289F"/>
    <w:rsid w:val="00F94098"/>
    <w:rsid w:val="00F95C58"/>
    <w:rsid w:val="00F96CB1"/>
    <w:rsid w:val="00F97780"/>
    <w:rsid w:val="00FA0A12"/>
    <w:rsid w:val="00FA1004"/>
    <w:rsid w:val="00FA15B9"/>
    <w:rsid w:val="00FA1B44"/>
    <w:rsid w:val="00FA2198"/>
    <w:rsid w:val="00FA3414"/>
    <w:rsid w:val="00FA3743"/>
    <w:rsid w:val="00FA560C"/>
    <w:rsid w:val="00FA5EB0"/>
    <w:rsid w:val="00FA654A"/>
    <w:rsid w:val="00FA6DAF"/>
    <w:rsid w:val="00FA74B7"/>
    <w:rsid w:val="00FB053B"/>
    <w:rsid w:val="00FB14FE"/>
    <w:rsid w:val="00FB1C27"/>
    <w:rsid w:val="00FB1F76"/>
    <w:rsid w:val="00FB30A6"/>
    <w:rsid w:val="00FB413A"/>
    <w:rsid w:val="00FB4605"/>
    <w:rsid w:val="00FB5451"/>
    <w:rsid w:val="00FB5DF9"/>
    <w:rsid w:val="00FB5F55"/>
    <w:rsid w:val="00FB6E55"/>
    <w:rsid w:val="00FC08EB"/>
    <w:rsid w:val="00FC097D"/>
    <w:rsid w:val="00FC2BEC"/>
    <w:rsid w:val="00FC318D"/>
    <w:rsid w:val="00FC4314"/>
    <w:rsid w:val="00FC4A10"/>
    <w:rsid w:val="00FC5245"/>
    <w:rsid w:val="00FD03EC"/>
    <w:rsid w:val="00FD09A7"/>
    <w:rsid w:val="00FD0D1D"/>
    <w:rsid w:val="00FD1585"/>
    <w:rsid w:val="00FD160C"/>
    <w:rsid w:val="00FD2257"/>
    <w:rsid w:val="00FD2403"/>
    <w:rsid w:val="00FD2522"/>
    <w:rsid w:val="00FD2F4F"/>
    <w:rsid w:val="00FD3C66"/>
    <w:rsid w:val="00FD435F"/>
    <w:rsid w:val="00FD4672"/>
    <w:rsid w:val="00FD557E"/>
    <w:rsid w:val="00FD6ADE"/>
    <w:rsid w:val="00FD6EE1"/>
    <w:rsid w:val="00FD70A0"/>
    <w:rsid w:val="00FD7422"/>
    <w:rsid w:val="00FD7983"/>
    <w:rsid w:val="00FE03EC"/>
    <w:rsid w:val="00FE0A2F"/>
    <w:rsid w:val="00FE0ADC"/>
    <w:rsid w:val="00FE0C2D"/>
    <w:rsid w:val="00FE2784"/>
    <w:rsid w:val="00FE31B5"/>
    <w:rsid w:val="00FE335C"/>
    <w:rsid w:val="00FE341A"/>
    <w:rsid w:val="00FE35D8"/>
    <w:rsid w:val="00FE370F"/>
    <w:rsid w:val="00FE38A4"/>
    <w:rsid w:val="00FE3B50"/>
    <w:rsid w:val="00FE3F4A"/>
    <w:rsid w:val="00FE4DD7"/>
    <w:rsid w:val="00FE5A6D"/>
    <w:rsid w:val="00FE686F"/>
    <w:rsid w:val="00FF056D"/>
    <w:rsid w:val="00FF09DA"/>
    <w:rsid w:val="00FF1F34"/>
    <w:rsid w:val="00FF3412"/>
    <w:rsid w:val="00FF3929"/>
    <w:rsid w:val="00FF51C4"/>
    <w:rsid w:val="00FF52D8"/>
    <w:rsid w:val="00FF5F46"/>
    <w:rsid w:val="00FF68A3"/>
    <w:rsid w:val="00FF6958"/>
    <w:rsid w:val="00F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55CF9C"/>
  <w15:chartTrackingRefBased/>
  <w15:docId w15:val="{A87E7D99-EC2C-42C2-99DE-D235F444E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17D40"/>
    <w:rPr>
      <w:rFonts w:ascii="Arial" w:hAnsi="Arial" w:cs="Arial"/>
      <w:sz w:val="22"/>
      <w:szCs w:val="24"/>
      <w:lang w:eastAsia="de-DE"/>
    </w:rPr>
  </w:style>
  <w:style w:type="paragraph" w:styleId="berschrift1">
    <w:name w:val="heading 1"/>
    <w:basedOn w:val="Standard"/>
    <w:next w:val="Standard"/>
    <w:qFormat/>
    <w:rsid w:val="006B11FD"/>
    <w:pPr>
      <w:keepNext/>
      <w:outlineLvl w:val="0"/>
    </w:pPr>
    <w:rPr>
      <w:rFonts w:ascii="Times New Roman" w:hAnsi="Times New Roman"/>
      <w:b/>
      <w:color w:val="0000FF"/>
    </w:rPr>
  </w:style>
  <w:style w:type="paragraph" w:styleId="berschrift2">
    <w:name w:val="heading 2"/>
    <w:basedOn w:val="Standard"/>
    <w:next w:val="Standard"/>
    <w:qFormat/>
    <w:rsid w:val="006B11FD"/>
    <w:pPr>
      <w:keepNext/>
      <w:jc w:val="center"/>
      <w:outlineLvl w:val="1"/>
    </w:pPr>
    <w:rPr>
      <w:rFonts w:ascii="CorpoA" w:hAnsi="CorpoA"/>
      <w:b/>
      <w:bCs/>
      <w:sz w:val="24"/>
    </w:rPr>
  </w:style>
  <w:style w:type="paragraph" w:styleId="berschrift3">
    <w:name w:val="heading 3"/>
    <w:basedOn w:val="Standard"/>
    <w:next w:val="Standard"/>
    <w:qFormat/>
    <w:rsid w:val="006B11FD"/>
    <w:pPr>
      <w:keepNext/>
      <w:ind w:firstLine="708"/>
      <w:outlineLvl w:val="2"/>
    </w:pPr>
    <w:rPr>
      <w:rFonts w:ascii="CorpoA" w:hAnsi="CorpoA"/>
      <w:b/>
      <w:bCs/>
    </w:rPr>
  </w:style>
  <w:style w:type="paragraph" w:styleId="berschrift4">
    <w:name w:val="heading 4"/>
    <w:basedOn w:val="Standard"/>
    <w:next w:val="Standard"/>
    <w:qFormat/>
    <w:rsid w:val="006B11FD"/>
    <w:pPr>
      <w:keepNext/>
      <w:spacing w:line="360" w:lineRule="auto"/>
      <w:jc w:val="center"/>
      <w:outlineLvl w:val="3"/>
    </w:pPr>
    <w:rPr>
      <w:sz w:val="20"/>
    </w:rPr>
  </w:style>
  <w:style w:type="paragraph" w:styleId="berschrift5">
    <w:name w:val="heading 5"/>
    <w:basedOn w:val="Standard"/>
    <w:next w:val="Standard"/>
    <w:qFormat/>
    <w:rsid w:val="006B11FD"/>
    <w:pPr>
      <w:keepNext/>
      <w:jc w:val="center"/>
      <w:outlineLvl w:val="4"/>
    </w:pPr>
    <w:rPr>
      <w:rFonts w:ascii="CorpoA" w:hAnsi="CorpoA"/>
      <w:b/>
      <w:bCs/>
      <w:sz w:val="20"/>
    </w:rPr>
  </w:style>
  <w:style w:type="paragraph" w:styleId="berschrift6">
    <w:name w:val="heading 6"/>
    <w:basedOn w:val="Standard"/>
    <w:next w:val="Standard"/>
    <w:link w:val="berschrift6Zchn"/>
    <w:qFormat/>
    <w:rsid w:val="006B11FD"/>
    <w:pPr>
      <w:keepNext/>
      <w:widowControl w:val="0"/>
      <w:suppressAutoHyphens/>
      <w:spacing w:line="360" w:lineRule="auto"/>
      <w:jc w:val="center"/>
      <w:outlineLvl w:val="5"/>
    </w:pPr>
    <w:rPr>
      <w:rFonts w:cs="Times New Roman"/>
      <w:b/>
      <w:bCs/>
      <w:szCs w:val="20"/>
      <w:lang w:val="x-none" w:eastAsia="x-none"/>
    </w:rPr>
  </w:style>
  <w:style w:type="paragraph" w:styleId="berschrift7">
    <w:name w:val="heading 7"/>
    <w:basedOn w:val="Standard"/>
    <w:next w:val="Standard"/>
    <w:qFormat/>
    <w:rsid w:val="006B11FD"/>
    <w:pPr>
      <w:keepNext/>
      <w:outlineLvl w:val="6"/>
    </w:pPr>
    <w:rPr>
      <w:b/>
      <w:color w:val="0000FF"/>
      <w:sz w:val="1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6B11F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6B11F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sid w:val="006B11FD"/>
    <w:rPr>
      <w:color w:val="0000FF"/>
      <w:u w:val="single"/>
    </w:rPr>
  </w:style>
  <w:style w:type="character" w:styleId="Fett">
    <w:name w:val="Strong"/>
    <w:uiPriority w:val="22"/>
    <w:qFormat/>
    <w:rsid w:val="006B11FD"/>
    <w:rPr>
      <w:b/>
      <w:bCs/>
    </w:rPr>
  </w:style>
  <w:style w:type="paragraph" w:styleId="Textkrper3">
    <w:name w:val="Body Text 3"/>
    <w:basedOn w:val="Standard"/>
    <w:semiHidden/>
    <w:rsid w:val="006B11FD"/>
    <w:pPr>
      <w:spacing w:line="360" w:lineRule="auto"/>
    </w:pPr>
    <w:rPr>
      <w:rFonts w:ascii="CorpoA" w:hAnsi="CorpoA"/>
      <w:sz w:val="20"/>
    </w:rPr>
  </w:style>
  <w:style w:type="paragraph" w:styleId="Textkrper">
    <w:name w:val="Body Text"/>
    <w:basedOn w:val="Standard"/>
    <w:semiHidden/>
    <w:rsid w:val="006B11FD"/>
    <w:pPr>
      <w:spacing w:line="360" w:lineRule="auto"/>
    </w:pPr>
    <w:rPr>
      <w:rFonts w:ascii="Times New Roman" w:hAnsi="Times New Roman"/>
      <w:sz w:val="20"/>
    </w:rPr>
  </w:style>
  <w:style w:type="paragraph" w:styleId="Textkrper2">
    <w:name w:val="Body Text 2"/>
    <w:basedOn w:val="Standard"/>
    <w:semiHidden/>
    <w:rsid w:val="006B11FD"/>
    <w:pPr>
      <w:spacing w:line="360" w:lineRule="auto"/>
    </w:pPr>
    <w:rPr>
      <w:b/>
      <w:bCs/>
    </w:rPr>
  </w:style>
  <w:style w:type="character" w:customStyle="1" w:styleId="berschrift6Zchn">
    <w:name w:val="Überschrift 6 Zchn"/>
    <w:link w:val="berschrift6"/>
    <w:rsid w:val="00217D40"/>
    <w:rPr>
      <w:rFonts w:ascii="Arial" w:hAnsi="Arial"/>
      <w:b/>
      <w:bCs/>
      <w:sz w:val="22"/>
    </w:rPr>
  </w:style>
  <w:style w:type="character" w:styleId="BesuchterLink">
    <w:name w:val="FollowedHyperlink"/>
    <w:uiPriority w:val="99"/>
    <w:semiHidden/>
    <w:unhideWhenUsed/>
    <w:rsid w:val="00921B0A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57C3E"/>
    <w:rPr>
      <w:rFonts w:ascii="Tahoma" w:hAnsi="Tahoma" w:cs="Times New Roman"/>
      <w:sz w:val="16"/>
      <w:szCs w:val="16"/>
      <w:lang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57C3E"/>
    <w:rPr>
      <w:rFonts w:ascii="Tahoma" w:hAnsi="Tahoma" w:cs="Tahoma"/>
      <w:sz w:val="16"/>
      <w:szCs w:val="16"/>
      <w:lang w:val="de-AT"/>
    </w:rPr>
  </w:style>
  <w:style w:type="character" w:styleId="Kommentarzeichen">
    <w:name w:val="annotation reference"/>
    <w:uiPriority w:val="99"/>
    <w:semiHidden/>
    <w:unhideWhenUsed/>
    <w:rsid w:val="0051623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516236"/>
    <w:rPr>
      <w:rFonts w:cs="Times New Roman"/>
      <w:sz w:val="20"/>
      <w:szCs w:val="20"/>
      <w:lang w:eastAsia="x-none"/>
    </w:rPr>
  </w:style>
  <w:style w:type="character" w:customStyle="1" w:styleId="KommentartextZchn">
    <w:name w:val="Kommentartext Zchn"/>
    <w:link w:val="Kommentartext"/>
    <w:uiPriority w:val="99"/>
    <w:rsid w:val="00516236"/>
    <w:rPr>
      <w:rFonts w:ascii="Arial" w:hAnsi="Arial" w:cs="Arial"/>
      <w:lang w:val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16236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16236"/>
    <w:rPr>
      <w:rFonts w:ascii="Arial" w:hAnsi="Arial" w:cs="Arial"/>
      <w:b/>
      <w:bCs/>
      <w:lang w:val="de-AT"/>
    </w:rPr>
  </w:style>
  <w:style w:type="character" w:customStyle="1" w:styleId="impressumtext">
    <w:name w:val="impressum_text"/>
    <w:basedOn w:val="Absatz-Standardschriftart"/>
    <w:rsid w:val="0042016F"/>
  </w:style>
  <w:style w:type="paragraph" w:customStyle="1" w:styleId="maincontent">
    <w:name w:val="maincontent"/>
    <w:basedOn w:val="Standard"/>
    <w:rsid w:val="006C38A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de-DE"/>
    </w:rPr>
  </w:style>
  <w:style w:type="character" w:customStyle="1" w:styleId="imglink">
    <w:name w:val="imglink"/>
    <w:rsid w:val="001E3A23"/>
  </w:style>
  <w:style w:type="character" w:styleId="Hervorhebung">
    <w:name w:val="Emphasis"/>
    <w:uiPriority w:val="20"/>
    <w:qFormat/>
    <w:rsid w:val="00F41A33"/>
    <w:rPr>
      <w:i/>
      <w:iCs/>
    </w:rPr>
  </w:style>
  <w:style w:type="paragraph" w:customStyle="1" w:styleId="DunkleListe-Akzent51">
    <w:name w:val="Dunkle Liste - Akzent 51"/>
    <w:basedOn w:val="Standard"/>
    <w:uiPriority w:val="34"/>
    <w:qFormat/>
    <w:rsid w:val="0099212D"/>
    <w:pPr>
      <w:ind w:left="720"/>
      <w:contextualSpacing/>
    </w:pPr>
    <w:rPr>
      <w:rFonts w:ascii="Times New Roman" w:hAnsi="Times New Roman" w:cs="Times New Roman"/>
      <w:sz w:val="24"/>
      <w:lang w:val="de-DE"/>
    </w:rPr>
  </w:style>
  <w:style w:type="character" w:customStyle="1" w:styleId="FuzeileZchn">
    <w:name w:val="Fußzeile Zchn"/>
    <w:link w:val="Fuzeile"/>
    <w:rsid w:val="009F4E3F"/>
    <w:rPr>
      <w:rFonts w:ascii="Arial" w:hAnsi="Arial" w:cs="Arial"/>
      <w:sz w:val="22"/>
      <w:szCs w:val="24"/>
      <w:lang w:eastAsia="de-DE"/>
    </w:rPr>
  </w:style>
  <w:style w:type="character" w:styleId="NichtaufgelsteErwhnung">
    <w:name w:val="Unresolved Mention"/>
    <w:uiPriority w:val="99"/>
    <w:semiHidden/>
    <w:unhideWhenUsed/>
    <w:rsid w:val="008C5E10"/>
    <w:rPr>
      <w:color w:val="605E5C"/>
      <w:shd w:val="clear" w:color="auto" w:fill="E1DFDD"/>
    </w:rPr>
  </w:style>
  <w:style w:type="character" w:customStyle="1" w:styleId="KopfzeileZchn">
    <w:name w:val="Kopfzeile Zchn"/>
    <w:link w:val="Kopfzeile"/>
    <w:rsid w:val="003B4CFA"/>
    <w:rPr>
      <w:rFonts w:ascii="Arial" w:hAnsi="Arial" w:cs="Arial"/>
      <w:sz w:val="22"/>
      <w:szCs w:val="24"/>
      <w:lang w:eastAsia="de-DE"/>
    </w:rPr>
  </w:style>
  <w:style w:type="character" w:customStyle="1" w:styleId="Ohne">
    <w:name w:val="Ohne"/>
    <w:rsid w:val="00D664C5"/>
  </w:style>
  <w:style w:type="character" w:customStyle="1" w:styleId="Hyperlink1">
    <w:name w:val="Hyperlink.1"/>
    <w:rsid w:val="00D664C5"/>
    <w:rPr>
      <w:rFonts w:ascii="Calibri" w:eastAsia="Calibri" w:hAnsi="Calibri" w:cs="Calibri"/>
      <w:color w:val="3E4D90"/>
      <w:sz w:val="21"/>
      <w:szCs w:val="21"/>
      <w:u w:val="single" w:color="3E4D90"/>
      <w14:textOutline w14:w="0" w14:cap="rnd" w14:cmpd="sng" w14:algn="ctr">
        <w14:noFill/>
        <w14:prstDash w14:val="solid"/>
        <w14:bevel/>
      </w14:textOutline>
    </w:rPr>
  </w:style>
  <w:style w:type="paragraph" w:styleId="Listenabsatz">
    <w:name w:val="List Paragraph"/>
    <w:basedOn w:val="Standard"/>
    <w:uiPriority w:val="34"/>
    <w:qFormat/>
    <w:rsid w:val="002976D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873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mostviertel.at/skitouren" TargetMode="External"/><Relationship Id="rId18" Type="http://schemas.openxmlformats.org/officeDocument/2006/relationships/hyperlink" Target="http://www.mostviertel.at/winter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s://www.mostviertel.at/winterwandern" TargetMode="External"/><Relationship Id="rId17" Type="http://schemas.openxmlformats.org/officeDocument/2006/relationships/hyperlink" Target="https://noew.px.media/share/1768984501ueq8S5DK6GMehb/media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ruppenreisen.mostviertel.at/mostviertel-winter/o-guga-ho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mostviertel.at/guga-hoe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yperlink" Target="https://www.gugah&#246;.at/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annaberg.info/skifahren-mit-kindern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dokumentation.EISEN\Anwendungsdaten\Microsoft\Vorlagen\Presseinformation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06699-4a20-4173-b014-4f551278080a">
      <Terms xmlns="http://schemas.microsoft.com/office/infopath/2007/PartnerControls"/>
    </lcf76f155ced4ddcb4097134ff3c332f>
    <TaxCatchAll xmlns="60a97577-bd2c-41d6-bb2c-fe02e92dea8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256059040A7447BE34B85E2F41B669" ma:contentTypeVersion="16" ma:contentTypeDescription="Ein neues Dokument erstellen." ma:contentTypeScope="" ma:versionID="659103cc9f00ee303bdc3d7d0a4f537f">
  <xsd:schema xmlns:xsd="http://www.w3.org/2001/XMLSchema" xmlns:xs="http://www.w3.org/2001/XMLSchema" xmlns:p="http://schemas.microsoft.com/office/2006/metadata/properties" xmlns:ns2="46a06699-4a20-4173-b014-4f551278080a" xmlns:ns3="60a97577-bd2c-41d6-bb2c-fe02e92dea81" targetNamespace="http://schemas.microsoft.com/office/2006/metadata/properties" ma:root="true" ma:fieldsID="2b5e29bbf375093459f29f020b1ff54f" ns2:_="" ns3:_="">
    <xsd:import namespace="46a06699-4a20-4173-b014-4f551278080a"/>
    <xsd:import namespace="60a97577-bd2c-41d6-bb2c-fe02e92de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06699-4a20-4173-b014-4f5512780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0ef4add-3779-41f6-afd1-a7f28d89c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97577-bd2c-41d6-bb2c-fe02e92dea8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62673b-9a4b-45b4-9e21-b9384a1016bf}" ma:internalName="TaxCatchAll" ma:showField="CatchAllData" ma:web="60a97577-bd2c-41d6-bb2c-fe02e92de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3EFB8B-A48A-42CC-BF99-FF2C8EBEC03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BC6E7508-03C2-4B68-B593-C147EADA6191}">
  <ds:schemaRefs>
    <ds:schemaRef ds:uri="http://schemas.microsoft.com/office/2006/metadata/properties"/>
    <ds:schemaRef ds:uri="http://schemas.microsoft.com/office/infopath/2007/PartnerControls"/>
    <ds:schemaRef ds:uri="46a06699-4a20-4173-b014-4f551278080a"/>
    <ds:schemaRef ds:uri="60a97577-bd2c-41d6-bb2c-fe02e92dea81"/>
  </ds:schemaRefs>
</ds:datastoreItem>
</file>

<file path=customXml/itemProps3.xml><?xml version="1.0" encoding="utf-8"?>
<ds:datastoreItem xmlns:ds="http://schemas.openxmlformats.org/officeDocument/2006/customXml" ds:itemID="{DE9F6E51-03C2-4D5B-994D-82747EF7B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06699-4a20-4173-b014-4f551278080a"/>
    <ds:schemaRef ds:uri="60a97577-bd2c-41d6-bb2c-fe02e92de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5E12D31-EEA8-49CA-98E0-79222932862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7F79382-FCF7-4413-A37E-77055AB339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Presseinformation</Template>
  <TotalTime>0</TotalTime>
  <Pages>1</Pages>
  <Words>470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Presseinformation</vt:lpstr>
    </vt:vector>
  </TitlesOfParts>
  <Company>Verein Kulturpark Eisenstraße-Ötscherland</Company>
  <LinksUpToDate>false</LinksUpToDate>
  <CharactersWithSpaces>3429</CharactersWithSpaces>
  <SharedDoc>false</SharedDoc>
  <HLinks>
    <vt:vector size="66" baseType="variant">
      <vt:variant>
        <vt:i4>327774</vt:i4>
      </vt:variant>
      <vt:variant>
        <vt:i4>30</vt:i4>
      </vt:variant>
      <vt:variant>
        <vt:i4>0</vt:i4>
      </vt:variant>
      <vt:variant>
        <vt:i4>5</vt:i4>
      </vt:variant>
      <vt:variant>
        <vt:lpwstr>https://www.instagram.com/mostviertel.at/</vt:lpwstr>
      </vt:variant>
      <vt:variant>
        <vt:lpwstr/>
      </vt:variant>
      <vt:variant>
        <vt:i4>5439555</vt:i4>
      </vt:variant>
      <vt:variant>
        <vt:i4>27</vt:i4>
      </vt:variant>
      <vt:variant>
        <vt:i4>0</vt:i4>
      </vt:variant>
      <vt:variant>
        <vt:i4>5</vt:i4>
      </vt:variant>
      <vt:variant>
        <vt:lpwstr>https://www.facebook.com/mostviertel</vt:lpwstr>
      </vt:variant>
      <vt:variant>
        <vt:lpwstr/>
      </vt:variant>
      <vt:variant>
        <vt:i4>14942322</vt:i4>
      </vt:variant>
      <vt:variant>
        <vt:i4>24</vt:i4>
      </vt:variant>
      <vt:variant>
        <vt:i4>0</vt:i4>
      </vt:variant>
      <vt:variant>
        <vt:i4>5</vt:i4>
      </vt:variant>
      <vt:variant>
        <vt:lpwstr>https://www.gugahö.at/</vt:lpwstr>
      </vt:variant>
      <vt:variant>
        <vt:lpwstr/>
      </vt:variant>
      <vt:variant>
        <vt:i4>1638403</vt:i4>
      </vt:variant>
      <vt:variant>
        <vt:i4>21</vt:i4>
      </vt:variant>
      <vt:variant>
        <vt:i4>0</vt:i4>
      </vt:variant>
      <vt:variant>
        <vt:i4>5</vt:i4>
      </vt:variant>
      <vt:variant>
        <vt:lpwstr>https://www.mostviertel.at/winterwandern</vt:lpwstr>
      </vt:variant>
      <vt:variant>
        <vt:lpwstr/>
      </vt:variant>
      <vt:variant>
        <vt:i4>2031635</vt:i4>
      </vt:variant>
      <vt:variant>
        <vt:i4>18</vt:i4>
      </vt:variant>
      <vt:variant>
        <vt:i4>0</vt:i4>
      </vt:variant>
      <vt:variant>
        <vt:i4>5</vt:i4>
      </vt:variant>
      <vt:variant>
        <vt:lpwstr>http://www.mostviertel.at/winter</vt:lpwstr>
      </vt:variant>
      <vt:variant>
        <vt:lpwstr/>
      </vt:variant>
      <vt:variant>
        <vt:i4>7929915</vt:i4>
      </vt:variant>
      <vt:variant>
        <vt:i4>15</vt:i4>
      </vt:variant>
      <vt:variant>
        <vt:i4>0</vt:i4>
      </vt:variant>
      <vt:variant>
        <vt:i4>5</vt:i4>
      </vt:variant>
      <vt:variant>
        <vt:lpwstr>https://noew.px.media/share/1768984501ueq8S5DK6GMehb/media</vt:lpwstr>
      </vt:variant>
      <vt:variant>
        <vt:lpwstr/>
      </vt:variant>
      <vt:variant>
        <vt:i4>917514</vt:i4>
      </vt:variant>
      <vt:variant>
        <vt:i4>12</vt:i4>
      </vt:variant>
      <vt:variant>
        <vt:i4>0</vt:i4>
      </vt:variant>
      <vt:variant>
        <vt:i4>5</vt:i4>
      </vt:variant>
      <vt:variant>
        <vt:lpwstr>https://gruppenreisen.mostviertel.at/mostviertel-winter/o-guga-ho</vt:lpwstr>
      </vt:variant>
      <vt:variant>
        <vt:lpwstr/>
      </vt:variant>
      <vt:variant>
        <vt:i4>3473511</vt:i4>
      </vt:variant>
      <vt:variant>
        <vt:i4>9</vt:i4>
      </vt:variant>
      <vt:variant>
        <vt:i4>0</vt:i4>
      </vt:variant>
      <vt:variant>
        <vt:i4>5</vt:i4>
      </vt:variant>
      <vt:variant>
        <vt:lpwstr>https://www.mostviertel.at/guga-hoe</vt:lpwstr>
      </vt:variant>
      <vt:variant>
        <vt:lpwstr/>
      </vt:variant>
      <vt:variant>
        <vt:i4>7536750</vt:i4>
      </vt:variant>
      <vt:variant>
        <vt:i4>6</vt:i4>
      </vt:variant>
      <vt:variant>
        <vt:i4>0</vt:i4>
      </vt:variant>
      <vt:variant>
        <vt:i4>5</vt:i4>
      </vt:variant>
      <vt:variant>
        <vt:lpwstr>https://www.annaberg.info/skifahren-mit-kindern</vt:lpwstr>
      </vt:variant>
      <vt:variant>
        <vt:lpwstr/>
      </vt:variant>
      <vt:variant>
        <vt:i4>1966100</vt:i4>
      </vt:variant>
      <vt:variant>
        <vt:i4>3</vt:i4>
      </vt:variant>
      <vt:variant>
        <vt:i4>0</vt:i4>
      </vt:variant>
      <vt:variant>
        <vt:i4>5</vt:i4>
      </vt:variant>
      <vt:variant>
        <vt:lpwstr>https://www.mostviertel.at/skitouren</vt:lpwstr>
      </vt:variant>
      <vt:variant>
        <vt:lpwstr/>
      </vt:variant>
      <vt:variant>
        <vt:i4>1638403</vt:i4>
      </vt:variant>
      <vt:variant>
        <vt:i4>0</vt:i4>
      </vt:variant>
      <vt:variant>
        <vt:i4>0</vt:i4>
      </vt:variant>
      <vt:variant>
        <vt:i4>5</vt:i4>
      </vt:variant>
      <vt:variant>
        <vt:lpwstr>https://www.mostviertel.at/winterwandern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Presseinformation</dc:title>
  <dc:subject/>
  <dc:creator>Doku</dc:creator>
  <cp:keywords/>
  <cp:lastModifiedBy>Alexandra Haslinger</cp:lastModifiedBy>
  <cp:revision>730</cp:revision>
  <cp:lastPrinted>2024-11-06T06:37:00Z</cp:lastPrinted>
  <dcterms:created xsi:type="dcterms:W3CDTF">2023-11-14T18:07:00Z</dcterms:created>
  <dcterms:modified xsi:type="dcterms:W3CDTF">2026-01-21T11:34:00Z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Claudia Polt – Mostviertel Tourismus</vt:lpwstr>
  </property>
  <property fmtid="{D5CDD505-2E9C-101B-9397-08002B2CF9AE}" pid="3" name="Order">
    <vt:lpwstr>1839800.00000000</vt:lpwstr>
  </property>
  <property fmtid="{D5CDD505-2E9C-101B-9397-08002B2CF9AE}" pid="4" name="display_urn:schemas-microsoft-com:office:office#Author">
    <vt:lpwstr>Claudia Polt – Mostviertel Tourismus</vt:lpwstr>
  </property>
  <property fmtid="{D5CDD505-2E9C-101B-9397-08002B2CF9AE}" pid="5" name="lcf76f155ced4ddcb4097134ff3c332f">
    <vt:lpwstr/>
  </property>
  <property fmtid="{D5CDD505-2E9C-101B-9397-08002B2CF9AE}" pid="6" name="TaxCatchAll">
    <vt:lpwstr/>
  </property>
  <property fmtid="{D5CDD505-2E9C-101B-9397-08002B2CF9AE}" pid="7" name="MediaServiceImageTags">
    <vt:lpwstr/>
  </property>
  <property fmtid="{D5CDD505-2E9C-101B-9397-08002B2CF9AE}" pid="8" name="ContentTypeId">
    <vt:lpwstr>0x010100EA256059040A7447BE34B85E2F41B669</vt:lpwstr>
  </property>
</Properties>
</file>