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AA65" w14:textId="31AEF67C" w:rsidR="00015EC7" w:rsidRDefault="008F3087" w:rsidP="00015EC7">
      <w:pPr>
        <w:tabs>
          <w:tab w:val="left" w:pos="2670"/>
        </w:tabs>
        <w:spacing w:after="120"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</w:rPr>
      </w:pPr>
      <w:proofErr w:type="spellStart"/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Mostviertler</w:t>
      </w:r>
      <w:proofErr w:type="spellEnd"/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</w:t>
      </w:r>
      <w:r w:rsidR="000C1C3E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Feldversuche</w:t>
      </w:r>
      <w:r w:rsidR="005652E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2026: Von </w:t>
      </w:r>
      <w:proofErr w:type="spellStart"/>
      <w:r w:rsidR="005652E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Schofkas</w:t>
      </w:r>
      <w:proofErr w:type="spellEnd"/>
      <w:r w:rsidR="005652E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über Street Food bis Reh-Tartar</w:t>
      </w:r>
    </w:p>
    <w:p w14:paraId="3572C1A4" w14:textId="77481CAF" w:rsidR="00BD4431" w:rsidRPr="00015EC7" w:rsidRDefault="001E07AE" w:rsidP="009331F2">
      <w:pPr>
        <w:tabs>
          <w:tab w:val="left" w:pos="2670"/>
        </w:tabs>
        <w:spacing w:after="120"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</w:t>
      </w:r>
      <w:r w:rsidR="008B6E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8</w:t>
      </w:r>
      <w:r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.04</w:t>
      </w:r>
      <w:r w:rsidR="00B45FDC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336D0E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622E57" w:rsidRPr="00F2562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336D0E" w:rsidRPr="00852A0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BD2A08">
        <w:rPr>
          <w:rFonts w:ascii="Aptos" w:hAnsi="Aptos"/>
          <w:b/>
          <w:bCs/>
          <w:sz w:val="21"/>
          <w:szCs w:val="21"/>
          <w:lang w:val="de-DE"/>
        </w:rPr>
        <w:t>D</w:t>
      </w:r>
      <w:proofErr w:type="spellStart"/>
      <w:r w:rsidR="008C6232" w:rsidRPr="008C6232">
        <w:rPr>
          <w:rFonts w:ascii="Aptos" w:hAnsi="Aptos"/>
          <w:b/>
          <w:bCs/>
          <w:sz w:val="21"/>
          <w:szCs w:val="21"/>
        </w:rPr>
        <w:t>ie</w:t>
      </w:r>
      <w:proofErr w:type="spellEnd"/>
      <w:r w:rsidR="006F2056">
        <w:rPr>
          <w:rFonts w:ascii="Aptos" w:hAnsi="Aptos"/>
          <w:b/>
          <w:bCs/>
          <w:sz w:val="21"/>
          <w:szCs w:val="21"/>
        </w:rPr>
        <w:t xml:space="preserve"> </w:t>
      </w:r>
      <w:proofErr w:type="spellStart"/>
      <w:r w:rsidR="008C6232" w:rsidRPr="008C6232">
        <w:rPr>
          <w:rFonts w:ascii="Aptos" w:hAnsi="Aptos"/>
          <w:b/>
          <w:bCs/>
          <w:sz w:val="21"/>
          <w:szCs w:val="21"/>
        </w:rPr>
        <w:t>Mostviertler</w:t>
      </w:r>
      <w:proofErr w:type="spellEnd"/>
      <w:r w:rsidR="008C6232" w:rsidRPr="008C6232">
        <w:rPr>
          <w:rFonts w:ascii="Aptos" w:hAnsi="Aptos"/>
          <w:b/>
          <w:bCs/>
          <w:sz w:val="21"/>
          <w:szCs w:val="21"/>
        </w:rPr>
        <w:t xml:space="preserve"> Feldversuche </w:t>
      </w:r>
      <w:r w:rsidR="006F2056">
        <w:rPr>
          <w:rFonts w:ascii="Aptos" w:hAnsi="Aptos"/>
          <w:b/>
          <w:bCs/>
          <w:sz w:val="21"/>
          <w:szCs w:val="21"/>
        </w:rPr>
        <w:t xml:space="preserve">halten </w:t>
      </w:r>
      <w:r w:rsidR="00C06577">
        <w:rPr>
          <w:rFonts w:ascii="Aptos" w:hAnsi="Aptos"/>
          <w:b/>
          <w:bCs/>
          <w:sz w:val="21"/>
          <w:szCs w:val="21"/>
        </w:rPr>
        <w:t xml:space="preserve">2026 erneut </w:t>
      </w:r>
      <w:r w:rsidR="008C6232" w:rsidRPr="008C6232">
        <w:rPr>
          <w:rFonts w:ascii="Aptos" w:hAnsi="Aptos"/>
          <w:b/>
          <w:bCs/>
          <w:sz w:val="21"/>
          <w:szCs w:val="21"/>
        </w:rPr>
        <w:t>außergewöhnliche Geschmacksmomente bereit</w:t>
      </w:r>
      <w:r w:rsidR="008C6232">
        <w:rPr>
          <w:rFonts w:ascii="Aptos" w:hAnsi="Aptos"/>
          <w:b/>
          <w:bCs/>
          <w:sz w:val="21"/>
          <w:szCs w:val="21"/>
        </w:rPr>
        <w:t xml:space="preserve">. </w:t>
      </w:r>
      <w:r w:rsidR="00C06577">
        <w:rPr>
          <w:rFonts w:ascii="Aptos" w:hAnsi="Aptos"/>
          <w:b/>
          <w:bCs/>
          <w:sz w:val="21"/>
          <w:szCs w:val="21"/>
        </w:rPr>
        <w:t>Heuer</w:t>
      </w:r>
      <w:r w:rsidR="003F4F89">
        <w:rPr>
          <w:rFonts w:ascii="Aptos" w:hAnsi="Aptos"/>
          <w:b/>
          <w:bCs/>
          <w:sz w:val="21"/>
          <w:szCs w:val="21"/>
        </w:rPr>
        <w:t xml:space="preserve"> </w:t>
      </w:r>
      <w:r w:rsidR="000E7863">
        <w:rPr>
          <w:rFonts w:ascii="Aptos" w:hAnsi="Aptos"/>
          <w:b/>
          <w:bCs/>
          <w:sz w:val="21"/>
          <w:szCs w:val="21"/>
        </w:rPr>
        <w:t>findet</w:t>
      </w:r>
      <w:r w:rsidR="003F4F89">
        <w:rPr>
          <w:rFonts w:ascii="Aptos" w:hAnsi="Aptos"/>
          <w:b/>
          <w:bCs/>
          <w:sz w:val="21"/>
          <w:szCs w:val="21"/>
        </w:rPr>
        <w:t xml:space="preserve"> </w:t>
      </w:r>
      <w:r w:rsidR="00973C1E">
        <w:rPr>
          <w:rFonts w:ascii="Aptos" w:hAnsi="Aptos"/>
          <w:b/>
          <w:bCs/>
          <w:sz w:val="21"/>
          <w:szCs w:val="21"/>
        </w:rPr>
        <w:t xml:space="preserve">auch </w:t>
      </w:r>
      <w:r w:rsidR="003F4F89">
        <w:rPr>
          <w:rFonts w:ascii="Aptos" w:hAnsi="Aptos"/>
          <w:b/>
          <w:bCs/>
          <w:sz w:val="21"/>
          <w:szCs w:val="21"/>
        </w:rPr>
        <w:t xml:space="preserve">wieder eine „Street Food“-Veranstaltung am Hauptplatz in Amstetten </w:t>
      </w:r>
      <w:r w:rsidR="000E7863">
        <w:rPr>
          <w:rFonts w:ascii="Aptos" w:hAnsi="Aptos"/>
          <w:b/>
          <w:bCs/>
          <w:sz w:val="21"/>
          <w:szCs w:val="21"/>
        </w:rPr>
        <w:t>statt</w:t>
      </w:r>
      <w:r w:rsidR="003F4F89">
        <w:rPr>
          <w:rFonts w:ascii="Aptos" w:hAnsi="Aptos"/>
          <w:b/>
          <w:bCs/>
          <w:sz w:val="21"/>
          <w:szCs w:val="21"/>
        </w:rPr>
        <w:t>.</w:t>
      </w:r>
    </w:p>
    <w:p w14:paraId="195F8872" w14:textId="67F3D253" w:rsidR="001545B5" w:rsidRDefault="008C6232" w:rsidP="003013C1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8C6232">
        <w:rPr>
          <w:rFonts w:ascii="Aptos" w:hAnsi="Aptos"/>
          <w:sz w:val="21"/>
          <w:szCs w:val="21"/>
        </w:rPr>
        <w:t xml:space="preserve">Wie schmeckt das Mostviertel? </w:t>
      </w:r>
      <w:r w:rsidR="00F63AFE">
        <w:rPr>
          <w:rFonts w:ascii="Aptos" w:hAnsi="Aptos"/>
          <w:sz w:val="21"/>
          <w:szCs w:val="21"/>
        </w:rPr>
        <w:t>Zum Beispiel n</w:t>
      </w:r>
      <w:r w:rsidRPr="008C6232">
        <w:rPr>
          <w:rFonts w:ascii="Aptos" w:hAnsi="Aptos"/>
          <w:sz w:val="21"/>
          <w:szCs w:val="21"/>
        </w:rPr>
        <w:t xml:space="preserve">ach einem gerade eben erlegten Reh, dessen rohes Fleisch zu einem Tartar verarbeitet </w:t>
      </w:r>
      <w:r w:rsidR="008342A1">
        <w:rPr>
          <w:rFonts w:ascii="Aptos" w:hAnsi="Aptos"/>
          <w:sz w:val="21"/>
          <w:szCs w:val="21"/>
        </w:rPr>
        <w:t>wird, n</w:t>
      </w:r>
      <w:r w:rsidRPr="008C6232">
        <w:rPr>
          <w:rFonts w:ascii="Aptos" w:hAnsi="Aptos"/>
          <w:sz w:val="21"/>
          <w:szCs w:val="21"/>
        </w:rPr>
        <w:t>ach Schiefer vom Sonntagberg</w:t>
      </w:r>
      <w:r w:rsidR="00DC4B2C">
        <w:rPr>
          <w:rFonts w:ascii="Aptos" w:hAnsi="Aptos"/>
          <w:sz w:val="21"/>
          <w:szCs w:val="21"/>
        </w:rPr>
        <w:t xml:space="preserve">, </w:t>
      </w:r>
      <w:r w:rsidRPr="008C6232">
        <w:rPr>
          <w:rFonts w:ascii="Aptos" w:hAnsi="Aptos"/>
          <w:sz w:val="21"/>
          <w:szCs w:val="21"/>
        </w:rPr>
        <w:t>frisch gezapftem Birkensaft</w:t>
      </w:r>
      <w:r w:rsidR="001862CB">
        <w:rPr>
          <w:rFonts w:ascii="Aptos" w:hAnsi="Aptos"/>
          <w:sz w:val="21"/>
          <w:szCs w:val="21"/>
        </w:rPr>
        <w:t xml:space="preserve"> </w:t>
      </w:r>
      <w:r w:rsidR="00973C1E">
        <w:rPr>
          <w:rFonts w:ascii="Aptos" w:hAnsi="Aptos"/>
          <w:sz w:val="21"/>
          <w:szCs w:val="21"/>
        </w:rPr>
        <w:t>oder n</w:t>
      </w:r>
      <w:r w:rsidRPr="008C6232">
        <w:rPr>
          <w:rFonts w:ascii="Aptos" w:hAnsi="Aptos"/>
          <w:sz w:val="21"/>
          <w:szCs w:val="21"/>
        </w:rPr>
        <w:t>ach grünen</w:t>
      </w:r>
      <w:r w:rsidR="008342A1">
        <w:rPr>
          <w:rFonts w:ascii="Aptos" w:hAnsi="Aptos"/>
          <w:sz w:val="21"/>
          <w:szCs w:val="21"/>
        </w:rPr>
        <w:t>, also unreifen</w:t>
      </w:r>
      <w:r w:rsidR="00DC4B2C">
        <w:rPr>
          <w:rFonts w:ascii="Aptos" w:hAnsi="Aptos"/>
          <w:sz w:val="21"/>
          <w:szCs w:val="21"/>
        </w:rPr>
        <w:t>,</w:t>
      </w:r>
      <w:r w:rsidR="009B66FB">
        <w:rPr>
          <w:rFonts w:ascii="Aptos" w:hAnsi="Aptos"/>
          <w:sz w:val="21"/>
          <w:szCs w:val="21"/>
        </w:rPr>
        <w:t xml:space="preserve"> </w:t>
      </w:r>
      <w:r w:rsidRPr="008C6232">
        <w:rPr>
          <w:rFonts w:ascii="Aptos" w:hAnsi="Aptos"/>
          <w:sz w:val="21"/>
          <w:szCs w:val="21"/>
        </w:rPr>
        <w:t>Walnüssen</w:t>
      </w:r>
      <w:r w:rsidR="00973C1E">
        <w:rPr>
          <w:rFonts w:ascii="Aptos" w:hAnsi="Aptos"/>
          <w:sz w:val="21"/>
          <w:szCs w:val="21"/>
        </w:rPr>
        <w:t xml:space="preserve">. </w:t>
      </w:r>
      <w:r w:rsidR="00DC4B2C">
        <w:rPr>
          <w:rFonts w:ascii="Aptos" w:hAnsi="Aptos"/>
          <w:sz w:val="21"/>
          <w:szCs w:val="21"/>
        </w:rPr>
        <w:t>O</w:t>
      </w:r>
      <w:r w:rsidR="005605F1">
        <w:rPr>
          <w:rFonts w:ascii="Aptos" w:hAnsi="Aptos"/>
          <w:sz w:val="21"/>
          <w:szCs w:val="21"/>
        </w:rPr>
        <w:t xml:space="preserve">b bei den </w:t>
      </w:r>
      <w:r w:rsidR="00DC4B2C">
        <w:rPr>
          <w:rFonts w:ascii="Aptos" w:hAnsi="Aptos"/>
          <w:sz w:val="21"/>
          <w:szCs w:val="21"/>
        </w:rPr>
        <w:t>klassischen</w:t>
      </w:r>
      <w:r w:rsidR="005605F1">
        <w:rPr>
          <w:rFonts w:ascii="Aptos" w:hAnsi="Aptos"/>
          <w:sz w:val="21"/>
          <w:szCs w:val="21"/>
        </w:rPr>
        <w:t xml:space="preserve"> Terminen im Wirtshaus</w:t>
      </w:r>
      <w:r w:rsidR="001C542B">
        <w:rPr>
          <w:rFonts w:ascii="Aptos" w:hAnsi="Aptos"/>
          <w:sz w:val="21"/>
          <w:szCs w:val="21"/>
        </w:rPr>
        <w:t xml:space="preserve"> oder beim interaktiven Format </w:t>
      </w:r>
      <w:r w:rsidR="0048654B">
        <w:rPr>
          <w:rFonts w:ascii="Aptos" w:hAnsi="Aptos"/>
          <w:sz w:val="21"/>
          <w:szCs w:val="21"/>
        </w:rPr>
        <w:t>„</w:t>
      </w:r>
      <w:r w:rsidR="001C542B">
        <w:rPr>
          <w:rFonts w:ascii="Aptos" w:hAnsi="Aptos"/>
          <w:sz w:val="21"/>
          <w:szCs w:val="21"/>
        </w:rPr>
        <w:t xml:space="preserve">Die </w:t>
      </w:r>
      <w:r w:rsidR="0048654B">
        <w:rPr>
          <w:rFonts w:ascii="Aptos" w:hAnsi="Aptos"/>
          <w:sz w:val="21"/>
          <w:szCs w:val="21"/>
        </w:rPr>
        <w:t xml:space="preserve">Werkstatt“, </w:t>
      </w:r>
      <w:r w:rsidR="00B40472">
        <w:rPr>
          <w:rFonts w:ascii="Aptos" w:hAnsi="Aptos"/>
          <w:sz w:val="21"/>
          <w:szCs w:val="21"/>
        </w:rPr>
        <w:t>bei dem die</w:t>
      </w:r>
      <w:r w:rsidR="009B5AAA">
        <w:rPr>
          <w:rFonts w:ascii="Aptos" w:hAnsi="Aptos"/>
          <w:sz w:val="21"/>
          <w:szCs w:val="21"/>
        </w:rPr>
        <w:t xml:space="preserve"> </w:t>
      </w:r>
      <w:proofErr w:type="spellStart"/>
      <w:proofErr w:type="gramStart"/>
      <w:r w:rsidR="0048654B">
        <w:rPr>
          <w:rFonts w:ascii="Aptos" w:hAnsi="Aptos"/>
          <w:sz w:val="21"/>
          <w:szCs w:val="21"/>
        </w:rPr>
        <w:t>Teilnehmer:inn</w:t>
      </w:r>
      <w:r w:rsidR="009B5AAA">
        <w:rPr>
          <w:rFonts w:ascii="Aptos" w:hAnsi="Aptos"/>
          <w:sz w:val="21"/>
          <w:szCs w:val="21"/>
        </w:rPr>
        <w:t>en</w:t>
      </w:r>
      <w:proofErr w:type="spellEnd"/>
      <w:proofErr w:type="gramEnd"/>
      <w:r w:rsidR="0048654B">
        <w:rPr>
          <w:rFonts w:ascii="Aptos" w:hAnsi="Aptos"/>
          <w:sz w:val="21"/>
          <w:szCs w:val="21"/>
        </w:rPr>
        <w:t xml:space="preserve"> </w:t>
      </w:r>
      <w:r w:rsidR="00B40472">
        <w:rPr>
          <w:rFonts w:ascii="Aptos" w:hAnsi="Aptos"/>
          <w:sz w:val="21"/>
          <w:szCs w:val="21"/>
        </w:rPr>
        <w:t>selbst mitwirken</w:t>
      </w:r>
      <w:r w:rsidR="00AB34FE">
        <w:rPr>
          <w:rFonts w:ascii="Aptos" w:hAnsi="Aptos"/>
          <w:sz w:val="21"/>
          <w:szCs w:val="21"/>
        </w:rPr>
        <w:t xml:space="preserve">: Die </w:t>
      </w:r>
      <w:proofErr w:type="spellStart"/>
      <w:r w:rsidR="00AB34FE">
        <w:rPr>
          <w:rFonts w:ascii="Aptos" w:hAnsi="Aptos"/>
          <w:sz w:val="21"/>
          <w:szCs w:val="21"/>
        </w:rPr>
        <w:t>Mostviertler</w:t>
      </w:r>
      <w:proofErr w:type="spellEnd"/>
      <w:r w:rsidR="00AB34FE">
        <w:rPr>
          <w:rFonts w:ascii="Aptos" w:hAnsi="Aptos"/>
          <w:sz w:val="21"/>
          <w:szCs w:val="21"/>
        </w:rPr>
        <w:t xml:space="preserve"> Feldversuche halten </w:t>
      </w:r>
      <w:r w:rsidR="005C15F9">
        <w:rPr>
          <w:rFonts w:ascii="Aptos" w:hAnsi="Aptos"/>
          <w:sz w:val="21"/>
          <w:szCs w:val="21"/>
        </w:rPr>
        <w:t xml:space="preserve">2026 </w:t>
      </w:r>
      <w:r w:rsidR="00AB34FE">
        <w:rPr>
          <w:rFonts w:ascii="Aptos" w:hAnsi="Aptos"/>
          <w:sz w:val="21"/>
          <w:szCs w:val="21"/>
        </w:rPr>
        <w:t>zweifelsfrei wieder Überraschungen bereit.</w:t>
      </w:r>
    </w:p>
    <w:p w14:paraId="354D0AE7" w14:textId="2DC63DB6" w:rsidR="00FF331F" w:rsidRDefault="001545B5" w:rsidP="001B3D24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302D38">
        <w:rPr>
          <w:rFonts w:ascii="Aptos" w:hAnsi="Aptos"/>
          <w:i/>
          <w:iCs/>
          <w:sz w:val="21"/>
          <w:szCs w:val="21"/>
        </w:rPr>
        <w:t>„</w:t>
      </w:r>
      <w:r w:rsidR="00AB1CE1" w:rsidRPr="00302D38">
        <w:rPr>
          <w:rFonts w:ascii="Aptos" w:hAnsi="Aptos"/>
          <w:i/>
          <w:iCs/>
          <w:sz w:val="21"/>
          <w:szCs w:val="21"/>
        </w:rPr>
        <w:t xml:space="preserve">Im Fokus </w:t>
      </w:r>
      <w:r w:rsidRPr="00302D38">
        <w:rPr>
          <w:rFonts w:ascii="Aptos" w:hAnsi="Aptos"/>
          <w:i/>
          <w:iCs/>
          <w:sz w:val="21"/>
          <w:szCs w:val="21"/>
        </w:rPr>
        <w:t xml:space="preserve">der </w:t>
      </w:r>
      <w:proofErr w:type="spellStart"/>
      <w:r w:rsidRPr="00302D38">
        <w:rPr>
          <w:rFonts w:ascii="Aptos" w:hAnsi="Aptos"/>
          <w:i/>
          <w:iCs/>
          <w:sz w:val="21"/>
          <w:szCs w:val="21"/>
        </w:rPr>
        <w:t>Mostviertler</w:t>
      </w:r>
      <w:proofErr w:type="spellEnd"/>
      <w:r w:rsidRPr="00302D38">
        <w:rPr>
          <w:rFonts w:ascii="Aptos" w:hAnsi="Aptos"/>
          <w:i/>
          <w:iCs/>
          <w:sz w:val="21"/>
          <w:szCs w:val="21"/>
        </w:rPr>
        <w:t xml:space="preserve"> Feldversuche </w:t>
      </w:r>
      <w:r w:rsidR="00AB1CE1" w:rsidRPr="00302D38">
        <w:rPr>
          <w:rFonts w:ascii="Aptos" w:hAnsi="Aptos"/>
          <w:i/>
          <w:iCs/>
          <w:sz w:val="21"/>
          <w:szCs w:val="21"/>
        </w:rPr>
        <w:t>stehen nicht zwangsläufig die am Ende servierten Gerichte, sondern der Weg dorthin</w:t>
      </w:r>
      <w:r w:rsidR="002C5780">
        <w:rPr>
          <w:rFonts w:ascii="Aptos" w:hAnsi="Aptos"/>
          <w:i/>
          <w:iCs/>
          <w:sz w:val="21"/>
          <w:szCs w:val="21"/>
        </w:rPr>
        <w:t xml:space="preserve"> – d</w:t>
      </w:r>
      <w:r w:rsidR="00AB1CE1" w:rsidRPr="00302D38">
        <w:rPr>
          <w:rFonts w:ascii="Aptos" w:hAnsi="Aptos"/>
          <w:i/>
          <w:iCs/>
          <w:sz w:val="21"/>
          <w:szCs w:val="21"/>
        </w:rPr>
        <w:t>ie tief in der Region verwurzelten Produkte und die Menschen dahinter.</w:t>
      </w:r>
      <w:r w:rsidR="003013C1" w:rsidRPr="00302D38">
        <w:rPr>
          <w:rFonts w:ascii="Aptos" w:hAnsi="Aptos"/>
          <w:i/>
          <w:iCs/>
          <w:sz w:val="21"/>
          <w:szCs w:val="21"/>
        </w:rPr>
        <w:t xml:space="preserve"> </w:t>
      </w:r>
      <w:r w:rsidR="00696356">
        <w:rPr>
          <w:rFonts w:ascii="Aptos" w:hAnsi="Aptos"/>
          <w:i/>
          <w:iCs/>
          <w:sz w:val="21"/>
          <w:szCs w:val="21"/>
        </w:rPr>
        <w:t>D</w:t>
      </w:r>
      <w:r w:rsidR="003013C1" w:rsidRPr="00302D38">
        <w:rPr>
          <w:rFonts w:ascii="Aptos" w:hAnsi="Aptos"/>
          <w:i/>
          <w:iCs/>
          <w:sz w:val="21"/>
          <w:szCs w:val="21"/>
        </w:rPr>
        <w:t>ie übliche Beziehung zwischen konsumierenden Gästen und zubereitende</w:t>
      </w:r>
      <w:r w:rsidR="001525F4" w:rsidRPr="00302D38">
        <w:rPr>
          <w:rFonts w:ascii="Aptos" w:hAnsi="Aptos"/>
          <w:i/>
          <w:iCs/>
          <w:sz w:val="21"/>
          <w:szCs w:val="21"/>
        </w:rPr>
        <w:t>n</w:t>
      </w:r>
      <w:r w:rsidR="003013C1" w:rsidRPr="00302D38">
        <w:rPr>
          <w:rFonts w:ascii="Aptos" w:hAnsi="Aptos"/>
          <w:i/>
          <w:iCs/>
          <w:sz w:val="21"/>
          <w:szCs w:val="21"/>
        </w:rPr>
        <w:t xml:space="preserve"> </w:t>
      </w:r>
      <w:r w:rsidR="001525F4" w:rsidRPr="00302D38">
        <w:rPr>
          <w:rFonts w:ascii="Aptos" w:hAnsi="Aptos"/>
          <w:i/>
          <w:iCs/>
          <w:sz w:val="21"/>
          <w:szCs w:val="21"/>
        </w:rPr>
        <w:t>Köchinnen und Köchen</w:t>
      </w:r>
      <w:r w:rsidR="003013C1" w:rsidRPr="00302D38">
        <w:rPr>
          <w:rFonts w:ascii="Aptos" w:hAnsi="Aptos"/>
          <w:i/>
          <w:iCs/>
          <w:sz w:val="21"/>
          <w:szCs w:val="21"/>
        </w:rPr>
        <w:t xml:space="preserve"> </w:t>
      </w:r>
      <w:r w:rsidR="00696356">
        <w:rPr>
          <w:rFonts w:ascii="Aptos" w:hAnsi="Aptos"/>
          <w:i/>
          <w:iCs/>
          <w:sz w:val="21"/>
          <w:szCs w:val="21"/>
        </w:rPr>
        <w:t xml:space="preserve">wird bei den Veranstaltungen </w:t>
      </w:r>
      <w:r w:rsidR="004066C6">
        <w:rPr>
          <w:rFonts w:ascii="Aptos" w:hAnsi="Aptos"/>
          <w:i/>
          <w:iCs/>
          <w:sz w:val="21"/>
          <w:szCs w:val="21"/>
        </w:rPr>
        <w:t xml:space="preserve">bewusst </w:t>
      </w:r>
      <w:r w:rsidR="003013C1" w:rsidRPr="00302D38">
        <w:rPr>
          <w:rFonts w:ascii="Aptos" w:hAnsi="Aptos"/>
          <w:i/>
          <w:iCs/>
          <w:sz w:val="21"/>
          <w:szCs w:val="21"/>
        </w:rPr>
        <w:t>aufgebrochen</w:t>
      </w:r>
      <w:r w:rsidR="004066C6">
        <w:rPr>
          <w:rFonts w:ascii="Aptos" w:hAnsi="Aptos"/>
          <w:i/>
          <w:iCs/>
          <w:sz w:val="21"/>
          <w:szCs w:val="21"/>
        </w:rPr>
        <w:t xml:space="preserve">, </w:t>
      </w:r>
      <w:r w:rsidR="003013C1" w:rsidRPr="00302D38">
        <w:rPr>
          <w:rFonts w:ascii="Aptos" w:hAnsi="Aptos"/>
          <w:i/>
          <w:iCs/>
          <w:sz w:val="21"/>
          <w:szCs w:val="21"/>
        </w:rPr>
        <w:t>hin zu einem genussvollen Miteinander</w:t>
      </w:r>
      <w:r w:rsidR="001525F4" w:rsidRPr="00302D38">
        <w:rPr>
          <w:rFonts w:ascii="Aptos" w:hAnsi="Aptos"/>
          <w:i/>
          <w:iCs/>
          <w:sz w:val="21"/>
          <w:szCs w:val="21"/>
        </w:rPr>
        <w:t>“</w:t>
      </w:r>
      <w:r w:rsidR="001525F4">
        <w:rPr>
          <w:rFonts w:ascii="Aptos" w:hAnsi="Aptos"/>
          <w:sz w:val="21"/>
          <w:szCs w:val="21"/>
        </w:rPr>
        <w:t xml:space="preserve">, betont </w:t>
      </w:r>
      <w:r w:rsidR="001525F4" w:rsidRPr="001525F4">
        <w:rPr>
          <w:rFonts w:ascii="Aptos" w:hAnsi="Aptos"/>
          <w:b/>
          <w:bCs/>
          <w:sz w:val="21"/>
          <w:szCs w:val="21"/>
        </w:rPr>
        <w:t>Andreas Purt</w:t>
      </w:r>
      <w:r w:rsidR="001525F4">
        <w:rPr>
          <w:rFonts w:ascii="Aptos" w:hAnsi="Aptos"/>
          <w:sz w:val="21"/>
          <w:szCs w:val="21"/>
        </w:rPr>
        <w:t xml:space="preserve">, Geschäftsführer </w:t>
      </w:r>
      <w:r w:rsidR="00BC57CA">
        <w:rPr>
          <w:rFonts w:ascii="Aptos" w:hAnsi="Aptos"/>
          <w:sz w:val="21"/>
          <w:szCs w:val="21"/>
        </w:rPr>
        <w:t xml:space="preserve">der Mostviertel Tourismus GmbH, die die </w:t>
      </w:r>
      <w:r w:rsidR="00090520">
        <w:rPr>
          <w:rFonts w:ascii="Aptos" w:hAnsi="Aptos"/>
          <w:sz w:val="21"/>
          <w:szCs w:val="21"/>
        </w:rPr>
        <w:t>Veranstaltungsreihe</w:t>
      </w:r>
      <w:r w:rsidR="00BC57CA">
        <w:rPr>
          <w:rFonts w:ascii="Aptos" w:hAnsi="Aptos"/>
          <w:sz w:val="21"/>
          <w:szCs w:val="21"/>
        </w:rPr>
        <w:t xml:space="preserve"> </w:t>
      </w:r>
      <w:r w:rsidR="00A23B58">
        <w:rPr>
          <w:rFonts w:ascii="Aptos" w:hAnsi="Aptos"/>
          <w:sz w:val="21"/>
          <w:szCs w:val="21"/>
        </w:rPr>
        <w:t xml:space="preserve">vermarktet und </w:t>
      </w:r>
      <w:r w:rsidR="00BC57CA">
        <w:rPr>
          <w:rFonts w:ascii="Aptos" w:hAnsi="Aptos"/>
          <w:sz w:val="21"/>
          <w:szCs w:val="21"/>
        </w:rPr>
        <w:t xml:space="preserve">gemeinsam mit den </w:t>
      </w:r>
      <w:proofErr w:type="spellStart"/>
      <w:proofErr w:type="gramStart"/>
      <w:r w:rsidR="00BC57CA">
        <w:rPr>
          <w:rFonts w:ascii="Aptos" w:hAnsi="Aptos"/>
          <w:sz w:val="21"/>
          <w:szCs w:val="21"/>
        </w:rPr>
        <w:t>Partner:innen</w:t>
      </w:r>
      <w:proofErr w:type="spellEnd"/>
      <w:proofErr w:type="gramEnd"/>
      <w:r w:rsidR="00BC57CA">
        <w:rPr>
          <w:rFonts w:ascii="Aptos" w:hAnsi="Aptos"/>
          <w:sz w:val="21"/>
          <w:szCs w:val="21"/>
        </w:rPr>
        <w:t xml:space="preserve"> organisiert.</w:t>
      </w:r>
    </w:p>
    <w:p w14:paraId="1C767DC0" w14:textId="77777777" w:rsidR="0051538C" w:rsidRPr="00FF3906" w:rsidRDefault="0051538C" w:rsidP="00220574">
      <w:pPr>
        <w:tabs>
          <w:tab w:val="left" w:pos="2670"/>
        </w:tabs>
        <w:spacing w:line="276" w:lineRule="auto"/>
        <w:jc w:val="both"/>
        <w:rPr>
          <w:rFonts w:ascii="Vista Sans OT Book" w:eastAsia="Calibri" w:hAnsi="Vista Sans OT Book"/>
          <w:bCs/>
          <w:sz w:val="18"/>
          <w:szCs w:val="18"/>
          <w:lang w:eastAsia="en-US"/>
        </w:rPr>
      </w:pPr>
    </w:p>
    <w:p w14:paraId="2226A2F4" w14:textId="55C6ED23" w:rsidR="00F56BB5" w:rsidRDefault="00911793" w:rsidP="00F56BB5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Zwei n</w:t>
      </w:r>
      <w:r w:rsidR="000125FD">
        <w:rPr>
          <w:rFonts w:ascii="Vista Slab OT Bold" w:hAnsi="Vista Slab OT Bold"/>
          <w:b/>
          <w:bCs/>
          <w:color w:val="E63F0C"/>
          <w:spacing w:val="-2"/>
        </w:rPr>
        <w:t>eue Partnerbetriebe</w:t>
      </w:r>
    </w:p>
    <w:p w14:paraId="1DF7910E" w14:textId="77777777" w:rsidR="00110499" w:rsidRDefault="00F42D5E" w:rsidP="00FF3906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852A09">
        <w:rPr>
          <w:rFonts w:ascii="Aptos" w:hAnsi="Aptos"/>
          <w:sz w:val="21"/>
          <w:szCs w:val="21"/>
        </w:rPr>
        <w:t xml:space="preserve">Die </w:t>
      </w:r>
      <w:proofErr w:type="spellStart"/>
      <w:r w:rsidR="00090520">
        <w:rPr>
          <w:rFonts w:ascii="Aptos" w:hAnsi="Aptos"/>
          <w:sz w:val="21"/>
          <w:szCs w:val="21"/>
        </w:rPr>
        <w:t>Mostviertler</w:t>
      </w:r>
      <w:proofErr w:type="spellEnd"/>
      <w:r w:rsidR="00090520">
        <w:rPr>
          <w:rFonts w:ascii="Aptos" w:hAnsi="Aptos"/>
          <w:sz w:val="21"/>
          <w:szCs w:val="21"/>
        </w:rPr>
        <w:t xml:space="preserve"> Feldversuche haben sich</w:t>
      </w:r>
      <w:r w:rsidRPr="00852A09">
        <w:rPr>
          <w:rFonts w:ascii="Aptos" w:hAnsi="Aptos"/>
          <w:sz w:val="21"/>
          <w:szCs w:val="21"/>
        </w:rPr>
        <w:t xml:space="preserve"> in den vergangenen Jahren</w:t>
      </w:r>
      <w:r w:rsidR="00090520">
        <w:rPr>
          <w:rFonts w:ascii="Aptos" w:hAnsi="Aptos"/>
          <w:sz w:val="21"/>
          <w:szCs w:val="21"/>
        </w:rPr>
        <w:t xml:space="preserve"> zu</w:t>
      </w:r>
      <w:r w:rsidR="00086E18">
        <w:rPr>
          <w:rFonts w:ascii="Aptos" w:hAnsi="Aptos"/>
          <w:sz w:val="21"/>
          <w:szCs w:val="21"/>
        </w:rPr>
        <w:t xml:space="preserve"> einem Fixpunkt im</w:t>
      </w:r>
      <w:r w:rsidRPr="00852A09">
        <w:rPr>
          <w:rFonts w:ascii="Aptos" w:hAnsi="Aptos"/>
          <w:sz w:val="21"/>
          <w:szCs w:val="21"/>
        </w:rPr>
        <w:t xml:space="preserve"> kulinarischen Angebot</w:t>
      </w:r>
      <w:r w:rsidR="00086E18">
        <w:rPr>
          <w:rFonts w:ascii="Aptos" w:hAnsi="Aptos"/>
          <w:sz w:val="21"/>
          <w:szCs w:val="21"/>
        </w:rPr>
        <w:t xml:space="preserve"> der Region</w:t>
      </w:r>
      <w:r w:rsidRPr="00852A09">
        <w:rPr>
          <w:rFonts w:ascii="Aptos" w:hAnsi="Aptos"/>
          <w:sz w:val="21"/>
          <w:szCs w:val="21"/>
        </w:rPr>
        <w:t xml:space="preserve"> etabliert. </w:t>
      </w:r>
      <w:r w:rsidR="00183869">
        <w:rPr>
          <w:rFonts w:ascii="Aptos" w:hAnsi="Aptos"/>
          <w:sz w:val="21"/>
          <w:szCs w:val="21"/>
        </w:rPr>
        <w:t>Die k</w:t>
      </w:r>
      <w:r w:rsidR="007A3F67">
        <w:rPr>
          <w:rFonts w:ascii="Aptos" w:hAnsi="Aptos"/>
          <w:sz w:val="21"/>
          <w:szCs w:val="21"/>
        </w:rPr>
        <w:t>reative</w:t>
      </w:r>
      <w:r w:rsidR="00A271EE">
        <w:rPr>
          <w:rFonts w:ascii="Aptos" w:hAnsi="Aptos"/>
          <w:sz w:val="21"/>
          <w:szCs w:val="21"/>
        </w:rPr>
        <w:t>n</w:t>
      </w:r>
      <w:r w:rsidRPr="00852A09">
        <w:rPr>
          <w:rFonts w:ascii="Aptos" w:hAnsi="Aptos"/>
          <w:sz w:val="21"/>
          <w:szCs w:val="21"/>
        </w:rPr>
        <w:t xml:space="preserve"> </w:t>
      </w:r>
      <w:proofErr w:type="spellStart"/>
      <w:proofErr w:type="gramStart"/>
      <w:r w:rsidRPr="00852A09">
        <w:rPr>
          <w:rFonts w:ascii="Aptos" w:hAnsi="Aptos"/>
          <w:sz w:val="21"/>
          <w:szCs w:val="21"/>
        </w:rPr>
        <w:t>Gastronom:innen</w:t>
      </w:r>
      <w:proofErr w:type="spellEnd"/>
      <w:proofErr w:type="gramEnd"/>
      <w:r w:rsidRPr="00852A09">
        <w:rPr>
          <w:rFonts w:ascii="Aptos" w:hAnsi="Aptos"/>
          <w:sz w:val="21"/>
          <w:szCs w:val="21"/>
        </w:rPr>
        <w:t xml:space="preserve"> </w:t>
      </w:r>
      <w:r w:rsidR="00166030">
        <w:rPr>
          <w:rFonts w:ascii="Aptos" w:hAnsi="Aptos"/>
          <w:sz w:val="21"/>
          <w:szCs w:val="21"/>
        </w:rPr>
        <w:t xml:space="preserve">und </w:t>
      </w:r>
      <w:proofErr w:type="spellStart"/>
      <w:proofErr w:type="gramStart"/>
      <w:r w:rsidR="00166030">
        <w:rPr>
          <w:rFonts w:ascii="Aptos" w:hAnsi="Aptos"/>
          <w:sz w:val="21"/>
          <w:szCs w:val="21"/>
        </w:rPr>
        <w:t>Produzent:innen</w:t>
      </w:r>
      <w:proofErr w:type="spellEnd"/>
      <w:proofErr w:type="gramEnd"/>
      <w:r w:rsidR="00166030">
        <w:rPr>
          <w:rFonts w:ascii="Aptos" w:hAnsi="Aptos"/>
          <w:sz w:val="21"/>
          <w:szCs w:val="21"/>
        </w:rPr>
        <w:t xml:space="preserve"> </w:t>
      </w:r>
      <w:r w:rsidRPr="00852A09">
        <w:rPr>
          <w:rFonts w:ascii="Aptos" w:hAnsi="Aptos"/>
          <w:sz w:val="21"/>
          <w:szCs w:val="21"/>
        </w:rPr>
        <w:t>veranstalten kulinarische Events</w:t>
      </w:r>
      <w:r w:rsidR="00D67BEF">
        <w:rPr>
          <w:rFonts w:ascii="Aptos" w:hAnsi="Aptos"/>
          <w:sz w:val="21"/>
          <w:szCs w:val="21"/>
        </w:rPr>
        <w:t xml:space="preserve"> mit mehrgängigen Menüs</w:t>
      </w:r>
      <w:r w:rsidR="001D1F19">
        <w:rPr>
          <w:rFonts w:ascii="Aptos" w:hAnsi="Aptos"/>
          <w:sz w:val="21"/>
          <w:szCs w:val="21"/>
        </w:rPr>
        <w:t xml:space="preserve"> – </w:t>
      </w:r>
      <w:r w:rsidR="00E035D0">
        <w:rPr>
          <w:rFonts w:ascii="Aptos" w:hAnsi="Aptos"/>
          <w:sz w:val="21"/>
          <w:szCs w:val="21"/>
        </w:rPr>
        <w:t>oft</w:t>
      </w:r>
      <w:r w:rsidR="00086E18">
        <w:rPr>
          <w:rFonts w:ascii="Aptos" w:hAnsi="Aptos"/>
          <w:sz w:val="21"/>
          <w:szCs w:val="21"/>
        </w:rPr>
        <w:t xml:space="preserve"> </w:t>
      </w:r>
      <w:r w:rsidR="00E035D0">
        <w:rPr>
          <w:rFonts w:ascii="Aptos" w:hAnsi="Aptos"/>
          <w:sz w:val="21"/>
          <w:szCs w:val="21"/>
        </w:rPr>
        <w:t>an außergewöhnlichen Orte</w:t>
      </w:r>
      <w:r w:rsidR="001D1F19">
        <w:rPr>
          <w:rFonts w:ascii="Aptos" w:hAnsi="Aptos"/>
          <w:sz w:val="21"/>
          <w:szCs w:val="21"/>
        </w:rPr>
        <w:t xml:space="preserve">n – </w:t>
      </w:r>
      <w:r w:rsidRPr="00852A09">
        <w:rPr>
          <w:rFonts w:ascii="Aptos" w:hAnsi="Aptos"/>
          <w:sz w:val="21"/>
          <w:szCs w:val="21"/>
        </w:rPr>
        <w:t xml:space="preserve">und experimentieren </w:t>
      </w:r>
      <w:r w:rsidR="007A3F67">
        <w:rPr>
          <w:rFonts w:ascii="Aptos" w:hAnsi="Aptos"/>
          <w:sz w:val="21"/>
          <w:szCs w:val="21"/>
        </w:rPr>
        <w:t xml:space="preserve">ausschließlich </w:t>
      </w:r>
      <w:r w:rsidR="001D1F19">
        <w:rPr>
          <w:rFonts w:ascii="Aptos" w:hAnsi="Aptos"/>
          <w:sz w:val="21"/>
          <w:szCs w:val="21"/>
        </w:rPr>
        <w:t xml:space="preserve">mit Zutaten </w:t>
      </w:r>
      <w:r w:rsidR="007A3F67">
        <w:rPr>
          <w:rFonts w:ascii="Aptos" w:hAnsi="Aptos"/>
          <w:sz w:val="21"/>
          <w:szCs w:val="21"/>
        </w:rPr>
        <w:t>aus dem Mostviertel</w:t>
      </w:r>
      <w:r w:rsidR="00FB503C">
        <w:rPr>
          <w:rFonts w:ascii="Aptos" w:hAnsi="Aptos"/>
          <w:sz w:val="21"/>
          <w:szCs w:val="21"/>
        </w:rPr>
        <w:t xml:space="preserve">. Beim 2025 </w:t>
      </w:r>
      <w:r w:rsidR="001D1F19">
        <w:rPr>
          <w:rFonts w:ascii="Aptos" w:hAnsi="Aptos"/>
          <w:sz w:val="21"/>
          <w:szCs w:val="21"/>
        </w:rPr>
        <w:t xml:space="preserve">neu </w:t>
      </w:r>
      <w:r w:rsidR="00FB503C">
        <w:rPr>
          <w:rFonts w:ascii="Aptos" w:hAnsi="Aptos"/>
          <w:sz w:val="21"/>
          <w:szCs w:val="21"/>
        </w:rPr>
        <w:t xml:space="preserve">eingeführten Format </w:t>
      </w:r>
      <w:r w:rsidR="007A3F67">
        <w:rPr>
          <w:rFonts w:ascii="Aptos" w:hAnsi="Aptos"/>
          <w:sz w:val="21"/>
          <w:szCs w:val="21"/>
        </w:rPr>
        <w:t xml:space="preserve">„Die Werkstatt“ </w:t>
      </w:r>
      <w:r w:rsidR="00FB503C">
        <w:rPr>
          <w:rFonts w:ascii="Aptos" w:hAnsi="Aptos"/>
          <w:sz w:val="21"/>
          <w:szCs w:val="21"/>
        </w:rPr>
        <w:t xml:space="preserve">werden </w:t>
      </w:r>
      <w:r w:rsidR="007A3F67">
        <w:rPr>
          <w:rFonts w:ascii="Aptos" w:hAnsi="Aptos"/>
          <w:sz w:val="21"/>
          <w:szCs w:val="21"/>
        </w:rPr>
        <w:t>Gäste</w:t>
      </w:r>
      <w:r w:rsidR="00D13220">
        <w:rPr>
          <w:rFonts w:ascii="Aptos" w:hAnsi="Aptos"/>
          <w:sz w:val="21"/>
          <w:szCs w:val="21"/>
        </w:rPr>
        <w:t xml:space="preserve"> (max. 10 Personen)</w:t>
      </w:r>
      <w:r w:rsidR="00FB503C">
        <w:rPr>
          <w:rFonts w:ascii="Aptos" w:hAnsi="Aptos"/>
          <w:sz w:val="21"/>
          <w:szCs w:val="21"/>
        </w:rPr>
        <w:t xml:space="preserve"> aktiv in den </w:t>
      </w:r>
      <w:r w:rsidR="00423F36">
        <w:rPr>
          <w:rFonts w:ascii="Aptos" w:hAnsi="Aptos"/>
          <w:sz w:val="21"/>
          <w:szCs w:val="21"/>
        </w:rPr>
        <w:t>Entstehungsp</w:t>
      </w:r>
      <w:r w:rsidR="00FB503C">
        <w:rPr>
          <w:rFonts w:ascii="Aptos" w:hAnsi="Aptos"/>
          <w:sz w:val="21"/>
          <w:szCs w:val="21"/>
        </w:rPr>
        <w:t xml:space="preserve">rozess </w:t>
      </w:r>
      <w:r w:rsidR="00363433">
        <w:rPr>
          <w:rFonts w:ascii="Aptos" w:hAnsi="Aptos"/>
          <w:sz w:val="21"/>
          <w:szCs w:val="21"/>
        </w:rPr>
        <w:t xml:space="preserve">der Gerichte </w:t>
      </w:r>
      <w:r w:rsidR="00423F36">
        <w:rPr>
          <w:rFonts w:ascii="Aptos" w:hAnsi="Aptos"/>
          <w:sz w:val="21"/>
          <w:szCs w:val="21"/>
        </w:rPr>
        <w:t>eingebunden</w:t>
      </w:r>
      <w:r w:rsidR="007A3F67">
        <w:rPr>
          <w:rFonts w:ascii="Aptos" w:hAnsi="Aptos"/>
          <w:sz w:val="21"/>
          <w:szCs w:val="21"/>
        </w:rPr>
        <w:t>.</w:t>
      </w:r>
    </w:p>
    <w:p w14:paraId="39120412" w14:textId="68FA9238" w:rsidR="00D652AE" w:rsidRPr="001C25FE" w:rsidRDefault="008A6012" w:rsidP="001C25FE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Heuer</w:t>
      </w:r>
      <w:r w:rsidR="00643015">
        <w:rPr>
          <w:rFonts w:ascii="Aptos" w:hAnsi="Aptos"/>
          <w:sz w:val="21"/>
          <w:szCs w:val="21"/>
        </w:rPr>
        <w:t xml:space="preserve"> </w:t>
      </w:r>
      <w:r w:rsidR="00423F36">
        <w:rPr>
          <w:rFonts w:ascii="Aptos" w:hAnsi="Aptos"/>
          <w:sz w:val="21"/>
          <w:szCs w:val="21"/>
        </w:rPr>
        <w:t>erweitern das</w:t>
      </w:r>
      <w:r w:rsidR="00643015">
        <w:rPr>
          <w:rFonts w:ascii="Aptos" w:hAnsi="Aptos"/>
          <w:sz w:val="21"/>
          <w:szCs w:val="21"/>
        </w:rPr>
        <w:t xml:space="preserve"> </w:t>
      </w:r>
      <w:proofErr w:type="spellStart"/>
      <w:r w:rsidR="00643015" w:rsidRPr="00643015">
        <w:rPr>
          <w:rFonts w:ascii="Aptos" w:hAnsi="Aptos"/>
          <w:b/>
          <w:bCs/>
          <w:sz w:val="21"/>
          <w:szCs w:val="21"/>
        </w:rPr>
        <w:t>Nussland</w:t>
      </w:r>
      <w:proofErr w:type="spellEnd"/>
      <w:r w:rsidR="00643015">
        <w:rPr>
          <w:rFonts w:ascii="Aptos" w:hAnsi="Aptos"/>
          <w:sz w:val="21"/>
          <w:szCs w:val="21"/>
        </w:rPr>
        <w:t xml:space="preserve"> und</w:t>
      </w:r>
      <w:r w:rsidR="00423F36">
        <w:rPr>
          <w:rFonts w:ascii="Aptos" w:hAnsi="Aptos"/>
          <w:sz w:val="21"/>
          <w:szCs w:val="21"/>
        </w:rPr>
        <w:t xml:space="preserve"> das</w:t>
      </w:r>
      <w:r w:rsidR="00643015">
        <w:rPr>
          <w:rFonts w:ascii="Aptos" w:hAnsi="Aptos"/>
          <w:sz w:val="21"/>
          <w:szCs w:val="21"/>
        </w:rPr>
        <w:t xml:space="preserve"> </w:t>
      </w:r>
      <w:r w:rsidR="00643015" w:rsidRPr="00643015">
        <w:rPr>
          <w:rFonts w:ascii="Aptos" w:hAnsi="Aptos"/>
          <w:b/>
          <w:bCs/>
          <w:sz w:val="21"/>
          <w:szCs w:val="21"/>
        </w:rPr>
        <w:t xml:space="preserve">Refugium </w:t>
      </w:r>
      <w:proofErr w:type="gramStart"/>
      <w:r w:rsidR="00643015" w:rsidRPr="00643015">
        <w:rPr>
          <w:rFonts w:ascii="Aptos" w:hAnsi="Aptos"/>
          <w:b/>
          <w:bCs/>
          <w:sz w:val="21"/>
          <w:szCs w:val="21"/>
        </w:rPr>
        <w:t>Lunz</w:t>
      </w:r>
      <w:proofErr w:type="gramEnd"/>
      <w:r w:rsidR="00643015">
        <w:rPr>
          <w:rFonts w:ascii="Aptos" w:hAnsi="Aptos"/>
          <w:sz w:val="21"/>
          <w:szCs w:val="21"/>
        </w:rPr>
        <w:t xml:space="preserve"> </w:t>
      </w:r>
      <w:r w:rsidR="00423F36">
        <w:rPr>
          <w:rFonts w:ascii="Aptos" w:hAnsi="Aptos"/>
          <w:sz w:val="21"/>
          <w:szCs w:val="21"/>
        </w:rPr>
        <w:t>als</w:t>
      </w:r>
      <w:r w:rsidR="00643015">
        <w:rPr>
          <w:rFonts w:ascii="Aptos" w:hAnsi="Aptos"/>
          <w:sz w:val="21"/>
          <w:szCs w:val="21"/>
        </w:rPr>
        <w:t xml:space="preserve"> neue </w:t>
      </w:r>
      <w:proofErr w:type="spellStart"/>
      <w:proofErr w:type="gramStart"/>
      <w:r w:rsidR="00643015">
        <w:rPr>
          <w:rFonts w:ascii="Aptos" w:hAnsi="Aptos"/>
          <w:sz w:val="21"/>
          <w:szCs w:val="21"/>
        </w:rPr>
        <w:t>Partner:innen</w:t>
      </w:r>
      <w:proofErr w:type="spellEnd"/>
      <w:proofErr w:type="gramEnd"/>
      <w:r w:rsidR="00643015">
        <w:rPr>
          <w:rFonts w:ascii="Aptos" w:hAnsi="Aptos"/>
          <w:sz w:val="21"/>
          <w:szCs w:val="21"/>
        </w:rPr>
        <w:t xml:space="preserve"> </w:t>
      </w:r>
      <w:r w:rsidR="00423F36">
        <w:rPr>
          <w:rFonts w:ascii="Aptos" w:hAnsi="Aptos"/>
          <w:sz w:val="21"/>
          <w:szCs w:val="21"/>
        </w:rPr>
        <w:t>das Netzwerk</w:t>
      </w:r>
      <w:r w:rsidR="00643015">
        <w:rPr>
          <w:rFonts w:ascii="Aptos" w:hAnsi="Aptos"/>
          <w:sz w:val="21"/>
          <w:szCs w:val="21"/>
        </w:rPr>
        <w:t xml:space="preserve">. </w:t>
      </w:r>
      <w:r w:rsidR="00356E93">
        <w:rPr>
          <w:rFonts w:ascii="Aptos" w:hAnsi="Aptos"/>
          <w:sz w:val="21"/>
          <w:szCs w:val="21"/>
        </w:rPr>
        <w:t>Alle</w:t>
      </w:r>
      <w:r w:rsidR="00931DC8">
        <w:rPr>
          <w:rFonts w:ascii="Aptos" w:hAnsi="Aptos"/>
          <w:sz w:val="21"/>
          <w:szCs w:val="21"/>
        </w:rPr>
        <w:t xml:space="preserve"> </w:t>
      </w:r>
      <w:r w:rsidR="001862CB">
        <w:rPr>
          <w:rFonts w:ascii="Aptos" w:hAnsi="Aptos"/>
          <w:sz w:val="21"/>
          <w:szCs w:val="21"/>
        </w:rPr>
        <w:t>Veranstaltungen</w:t>
      </w:r>
      <w:r w:rsidR="00356E93">
        <w:rPr>
          <w:rFonts w:ascii="Aptos" w:hAnsi="Aptos"/>
          <w:sz w:val="21"/>
          <w:szCs w:val="21"/>
        </w:rPr>
        <w:t xml:space="preserve"> 2026</w:t>
      </w:r>
      <w:r w:rsidR="00931DC8">
        <w:rPr>
          <w:rFonts w:ascii="Aptos" w:hAnsi="Aptos"/>
          <w:sz w:val="21"/>
          <w:szCs w:val="21"/>
        </w:rPr>
        <w:t xml:space="preserve"> s</w:t>
      </w:r>
      <w:r w:rsidR="00F91864">
        <w:rPr>
          <w:rFonts w:ascii="Aptos" w:hAnsi="Aptos"/>
          <w:sz w:val="21"/>
          <w:szCs w:val="21"/>
        </w:rPr>
        <w:t xml:space="preserve">ind bereits </w:t>
      </w:r>
      <w:r w:rsidR="00F91864" w:rsidRPr="00CA342D">
        <w:rPr>
          <w:rFonts w:ascii="Aptos" w:hAnsi="Aptos"/>
          <w:sz w:val="21"/>
          <w:szCs w:val="21"/>
        </w:rPr>
        <w:t>onli</w:t>
      </w:r>
      <w:r w:rsidR="00CA342D">
        <w:rPr>
          <w:rFonts w:ascii="Aptos" w:hAnsi="Aptos"/>
          <w:sz w:val="21"/>
          <w:szCs w:val="21"/>
        </w:rPr>
        <w:t xml:space="preserve">ne unter </w:t>
      </w:r>
      <w:hyperlink r:id="rId12" w:history="1">
        <w:r w:rsidR="00CA342D" w:rsidRPr="003D16AF">
          <w:rPr>
            <w:rStyle w:val="Hyperlink"/>
            <w:rFonts w:ascii="Aptos" w:hAnsi="Aptos"/>
            <w:sz w:val="21"/>
            <w:szCs w:val="21"/>
          </w:rPr>
          <w:t>www.feldversuche.at</w:t>
        </w:r>
      </w:hyperlink>
      <w:r w:rsidR="00CA342D">
        <w:rPr>
          <w:rFonts w:ascii="Aptos" w:hAnsi="Aptos"/>
          <w:sz w:val="21"/>
          <w:szCs w:val="21"/>
        </w:rPr>
        <w:t xml:space="preserve"> </w:t>
      </w:r>
      <w:r w:rsidR="00F91864" w:rsidRPr="00CA342D">
        <w:rPr>
          <w:rFonts w:ascii="Aptos" w:hAnsi="Aptos"/>
          <w:sz w:val="21"/>
          <w:szCs w:val="21"/>
        </w:rPr>
        <w:t>buchbar</w:t>
      </w:r>
      <w:r w:rsidR="0067564A">
        <w:rPr>
          <w:rFonts w:ascii="Aptos" w:hAnsi="Aptos"/>
          <w:sz w:val="21"/>
          <w:szCs w:val="21"/>
        </w:rPr>
        <w:t>.</w:t>
      </w:r>
      <w:r w:rsidR="001C25FE">
        <w:rPr>
          <w:rFonts w:ascii="Aptos" w:hAnsi="Aptos"/>
          <w:sz w:val="21"/>
          <w:szCs w:val="21"/>
        </w:rPr>
        <w:t xml:space="preserve"> </w:t>
      </w:r>
      <w:r w:rsidR="001C25FE" w:rsidRPr="001C25FE">
        <w:rPr>
          <w:rFonts w:ascii="Aptos" w:hAnsi="Aptos"/>
          <w:sz w:val="21"/>
          <w:szCs w:val="21"/>
          <w:u w:val="single"/>
        </w:rPr>
        <w:t>Hier ein Überblick:</w:t>
      </w:r>
    </w:p>
    <w:p w14:paraId="3F6E786F" w14:textId="17531793" w:rsidR="00047E0B" w:rsidRPr="00404FF3" w:rsidRDefault="00321868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404FF3">
        <w:rPr>
          <w:rFonts w:ascii="Aptos" w:eastAsia="Calibri" w:hAnsi="Aptos"/>
          <w:b/>
          <w:sz w:val="21"/>
          <w:szCs w:val="21"/>
          <w:lang w:eastAsia="en-US"/>
        </w:rPr>
        <w:t xml:space="preserve">SO, </w:t>
      </w:r>
      <w:r w:rsidR="00404FF3">
        <w:rPr>
          <w:rFonts w:ascii="Aptos" w:eastAsia="Calibri" w:hAnsi="Aptos"/>
          <w:b/>
          <w:sz w:val="21"/>
          <w:szCs w:val="21"/>
          <w:lang w:eastAsia="en-US"/>
        </w:rPr>
        <w:t>3</w:t>
      </w:r>
      <w:r w:rsidRPr="00404FF3">
        <w:rPr>
          <w:rFonts w:ascii="Aptos" w:eastAsia="Calibri" w:hAnsi="Aptos"/>
          <w:b/>
          <w:sz w:val="21"/>
          <w:szCs w:val="21"/>
          <w:lang w:eastAsia="en-US"/>
        </w:rPr>
        <w:t xml:space="preserve">. Mai 2026: </w:t>
      </w:r>
      <w:proofErr w:type="spellStart"/>
      <w:r w:rsidRPr="00404FF3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Pr="00404FF3">
        <w:rPr>
          <w:rFonts w:ascii="Aptos" w:eastAsia="Calibri" w:hAnsi="Aptos"/>
          <w:b/>
          <w:sz w:val="21"/>
          <w:szCs w:val="21"/>
          <w:lang w:eastAsia="en-US"/>
        </w:rPr>
        <w:t xml:space="preserve"> Feldversuch Street Food</w:t>
      </w:r>
    </w:p>
    <w:p w14:paraId="213BCF8F" w14:textId="446AB6CF" w:rsidR="00321868" w:rsidRDefault="004E67F8" w:rsidP="00321868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mit allen </w:t>
      </w:r>
      <w:proofErr w:type="spellStart"/>
      <w:proofErr w:type="gramStart"/>
      <w:r>
        <w:rPr>
          <w:rFonts w:ascii="Aptos" w:eastAsia="Calibri" w:hAnsi="Aptos"/>
          <w:bCs/>
          <w:sz w:val="21"/>
          <w:szCs w:val="21"/>
          <w:lang w:eastAsia="en-US"/>
        </w:rPr>
        <w:t>Köch:innen</w:t>
      </w:r>
      <w:proofErr w:type="spellEnd"/>
      <w:proofErr w:type="gramEnd"/>
      <w:r w:rsidR="003B1B50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proofErr w:type="spellStart"/>
      <w:proofErr w:type="gramStart"/>
      <w:r>
        <w:rPr>
          <w:rFonts w:ascii="Aptos" w:eastAsia="Calibri" w:hAnsi="Aptos"/>
          <w:bCs/>
          <w:sz w:val="21"/>
          <w:szCs w:val="21"/>
          <w:lang w:eastAsia="en-US"/>
        </w:rPr>
        <w:t>Produzent:innen</w:t>
      </w:r>
      <w:proofErr w:type="spellEnd"/>
      <w:proofErr w:type="gramEnd"/>
      <w:r w:rsidR="003B1B50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proofErr w:type="spellStart"/>
      <w:proofErr w:type="gramStart"/>
      <w:r w:rsidR="003B1B50">
        <w:rPr>
          <w:rFonts w:ascii="Aptos" w:eastAsia="Calibri" w:hAnsi="Aptos"/>
          <w:bCs/>
          <w:sz w:val="21"/>
          <w:szCs w:val="21"/>
          <w:lang w:eastAsia="en-US"/>
        </w:rPr>
        <w:t>Winzer:innen</w:t>
      </w:r>
      <w:proofErr w:type="spellEnd"/>
      <w:proofErr w:type="gramEnd"/>
      <w:r w:rsidR="003B1B50">
        <w:rPr>
          <w:rFonts w:ascii="Aptos" w:eastAsia="Calibri" w:hAnsi="Aptos"/>
          <w:bCs/>
          <w:sz w:val="21"/>
          <w:szCs w:val="21"/>
          <w:lang w:eastAsia="en-US"/>
        </w:rPr>
        <w:t xml:space="preserve"> am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Hauptplatz Amstetten</w:t>
      </w:r>
    </w:p>
    <w:p w14:paraId="0541B280" w14:textId="4DE45A33" w:rsidR="004E67F8" w:rsidRPr="00852A09" w:rsidRDefault="002B2BE1" w:rsidP="00185979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von 11 – 17 Uhr</w:t>
      </w:r>
      <w:r w:rsidR="001B5345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404FF3">
        <w:rPr>
          <w:rFonts w:ascii="Aptos" w:eastAsia="Calibri" w:hAnsi="Aptos"/>
          <w:bCs/>
          <w:sz w:val="21"/>
          <w:szCs w:val="21"/>
          <w:lang w:eastAsia="en-US"/>
        </w:rPr>
        <w:t xml:space="preserve">Essen </w:t>
      </w:r>
      <w:r w:rsidR="00F25627">
        <w:rPr>
          <w:rFonts w:ascii="Aptos" w:eastAsia="Calibri" w:hAnsi="Aptos"/>
          <w:bCs/>
          <w:sz w:val="21"/>
          <w:szCs w:val="21"/>
          <w:lang w:eastAsia="en-US"/>
        </w:rPr>
        <w:t>solange</w:t>
      </w:r>
      <w:r w:rsidR="00404FF3">
        <w:rPr>
          <w:rFonts w:ascii="Aptos" w:eastAsia="Calibri" w:hAnsi="Aptos"/>
          <w:bCs/>
          <w:sz w:val="21"/>
          <w:szCs w:val="21"/>
          <w:lang w:eastAsia="en-US"/>
        </w:rPr>
        <w:t xml:space="preserve"> der Vorrat reic</w:t>
      </w:r>
      <w:r w:rsidR="0095317E">
        <w:rPr>
          <w:rFonts w:ascii="Aptos" w:eastAsia="Calibri" w:hAnsi="Aptos"/>
          <w:bCs/>
          <w:sz w:val="21"/>
          <w:szCs w:val="21"/>
          <w:lang w:eastAsia="en-US"/>
        </w:rPr>
        <w:t xml:space="preserve">ht, </w:t>
      </w:r>
      <w:r w:rsidR="0095317E" w:rsidRPr="00F25627">
        <w:rPr>
          <w:rFonts w:ascii="Aptos" w:eastAsia="Calibri" w:hAnsi="Aptos"/>
          <w:bCs/>
          <w:sz w:val="21"/>
          <w:szCs w:val="21"/>
          <w:lang w:eastAsia="en-US"/>
        </w:rPr>
        <w:t xml:space="preserve">Eintritt </w:t>
      </w:r>
      <w:r w:rsidR="00F25627">
        <w:rPr>
          <w:rFonts w:ascii="Aptos" w:eastAsia="Calibri" w:hAnsi="Aptos"/>
          <w:bCs/>
          <w:sz w:val="21"/>
          <w:szCs w:val="21"/>
          <w:lang w:eastAsia="en-US"/>
        </w:rPr>
        <w:t xml:space="preserve">€ </w:t>
      </w:r>
      <w:r w:rsidR="0095317E" w:rsidRPr="00F25627">
        <w:rPr>
          <w:rFonts w:ascii="Aptos" w:eastAsia="Calibri" w:hAnsi="Aptos"/>
          <w:bCs/>
          <w:sz w:val="21"/>
          <w:szCs w:val="21"/>
          <w:lang w:eastAsia="en-US"/>
        </w:rPr>
        <w:t>5,- inkl</w:t>
      </w:r>
      <w:r w:rsidR="00F25627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="0095317E" w:rsidRPr="00F25627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153915" w:rsidRPr="00F25627">
        <w:rPr>
          <w:rFonts w:ascii="Aptos" w:eastAsia="Calibri" w:hAnsi="Aptos"/>
          <w:bCs/>
          <w:sz w:val="21"/>
          <w:szCs w:val="21"/>
          <w:lang w:eastAsia="en-US"/>
        </w:rPr>
        <w:t>(Trink-)</w:t>
      </w:r>
      <w:r w:rsidR="0095317E" w:rsidRPr="00F25627">
        <w:rPr>
          <w:rFonts w:ascii="Aptos" w:eastAsia="Calibri" w:hAnsi="Aptos"/>
          <w:bCs/>
          <w:sz w:val="21"/>
          <w:szCs w:val="21"/>
          <w:lang w:eastAsia="en-US"/>
        </w:rPr>
        <w:t>Glas</w:t>
      </w:r>
    </w:p>
    <w:p w14:paraId="51FEE95B" w14:textId="7BAED42C" w:rsidR="00CA6DA5" w:rsidRPr="00E36C5B" w:rsidRDefault="00112918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 xml:space="preserve">SA, </w:t>
      </w:r>
      <w:r w:rsidR="00CA6DA5" w:rsidRPr="00E36C5B">
        <w:rPr>
          <w:rFonts w:ascii="Aptos" w:eastAsia="Calibri" w:hAnsi="Aptos"/>
          <w:b/>
          <w:sz w:val="21"/>
          <w:szCs w:val="21"/>
          <w:lang w:eastAsia="en-US"/>
        </w:rPr>
        <w:t xml:space="preserve">30. Mai 2026: </w:t>
      </w:r>
      <w:proofErr w:type="spellStart"/>
      <w:r w:rsidR="00CA6DA5" w:rsidRPr="00E36C5B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="00CA6DA5" w:rsidRPr="00E36C5B">
        <w:rPr>
          <w:rFonts w:ascii="Aptos" w:eastAsia="Calibri" w:hAnsi="Aptos"/>
          <w:b/>
          <w:sz w:val="21"/>
          <w:szCs w:val="21"/>
          <w:lang w:eastAsia="en-US"/>
        </w:rPr>
        <w:t xml:space="preserve"> Feldversuch am Sonntagberg</w:t>
      </w:r>
    </w:p>
    <w:p w14:paraId="7F8790AD" w14:textId="5AF1CD70" w:rsidR="00CA6DA5" w:rsidRDefault="007A56CD" w:rsidP="00CA6DA5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mit Theresia </w:t>
      </w:r>
      <w:proofErr w:type="spellStart"/>
      <w:r>
        <w:rPr>
          <w:rFonts w:ascii="Aptos" w:eastAsia="Calibri" w:hAnsi="Aptos"/>
          <w:bCs/>
          <w:sz w:val="21"/>
          <w:szCs w:val="21"/>
          <w:lang w:eastAsia="en-US"/>
        </w:rPr>
        <w:t>Palmetzhofer</w:t>
      </w:r>
      <w:proofErr w:type="spellEnd"/>
      <w:r>
        <w:rPr>
          <w:rFonts w:ascii="Aptos" w:eastAsia="Calibri" w:hAnsi="Aptos"/>
          <w:bCs/>
          <w:sz w:val="21"/>
          <w:szCs w:val="21"/>
          <w:lang w:eastAsia="en-US"/>
        </w:rPr>
        <w:t xml:space="preserve"> (</w:t>
      </w:r>
      <w:hyperlink r:id="rId13" w:history="1">
        <w:r w:rsidRPr="001B5345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Zur Palme</w:t>
        </w:r>
      </w:hyperlink>
      <w:r>
        <w:rPr>
          <w:rFonts w:ascii="Aptos" w:eastAsia="Calibri" w:hAnsi="Aptos"/>
          <w:bCs/>
          <w:sz w:val="21"/>
          <w:szCs w:val="21"/>
          <w:lang w:eastAsia="en-US"/>
        </w:rPr>
        <w:t>)</w:t>
      </w:r>
      <w:r w:rsidR="00865570">
        <w:rPr>
          <w:rFonts w:ascii="Aptos" w:eastAsia="Calibri" w:hAnsi="Aptos"/>
          <w:bCs/>
          <w:sz w:val="21"/>
          <w:szCs w:val="21"/>
          <w:lang w:eastAsia="en-US"/>
        </w:rPr>
        <w:t xml:space="preserve"> &amp; </w:t>
      </w:r>
      <w:r>
        <w:rPr>
          <w:rFonts w:ascii="Aptos" w:eastAsia="Calibri" w:hAnsi="Aptos"/>
          <w:bCs/>
          <w:sz w:val="21"/>
          <w:szCs w:val="21"/>
          <w:lang w:eastAsia="en-US"/>
        </w:rPr>
        <w:t>Helena Jordan (</w:t>
      </w:r>
      <w:hyperlink r:id="rId14" w:history="1">
        <w:r w:rsidRPr="001118A3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Café Capra</w:t>
        </w:r>
      </w:hyperlink>
      <w:r>
        <w:rPr>
          <w:rFonts w:ascii="Aptos" w:eastAsia="Calibri" w:hAnsi="Aptos"/>
          <w:bCs/>
          <w:sz w:val="21"/>
          <w:szCs w:val="21"/>
          <w:lang w:eastAsia="en-US"/>
        </w:rPr>
        <w:t>), Basilika Sonntagberg</w:t>
      </w:r>
    </w:p>
    <w:p w14:paraId="7E0D9FB4" w14:textId="018DB2EB" w:rsidR="007A56CD" w:rsidRPr="00CA6DA5" w:rsidRDefault="00D17CE6" w:rsidP="00185979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16 Uhr</w:t>
      </w:r>
      <w:r w:rsidR="000A1E2F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Spaziergang </w:t>
      </w:r>
      <w:r w:rsidR="00951EA0">
        <w:rPr>
          <w:rFonts w:ascii="Aptos" w:eastAsia="Calibri" w:hAnsi="Aptos"/>
          <w:bCs/>
          <w:sz w:val="21"/>
          <w:szCs w:val="21"/>
          <w:lang w:eastAsia="en-US"/>
        </w:rPr>
        <w:t xml:space="preserve">&amp; Essen beim </w:t>
      </w:r>
      <w:r>
        <w:rPr>
          <w:rFonts w:ascii="Aptos" w:eastAsia="Calibri" w:hAnsi="Aptos"/>
          <w:bCs/>
          <w:sz w:val="21"/>
          <w:szCs w:val="21"/>
          <w:lang w:eastAsia="en-US"/>
        </w:rPr>
        <w:t>Türkenbrunnen</w:t>
      </w:r>
      <w:r w:rsidR="00893F5C">
        <w:rPr>
          <w:rFonts w:ascii="Aptos" w:eastAsia="Calibri" w:hAnsi="Aptos"/>
          <w:bCs/>
          <w:sz w:val="21"/>
          <w:szCs w:val="21"/>
          <w:lang w:eastAsia="en-US"/>
        </w:rPr>
        <w:t>,</w:t>
      </w:r>
      <w:r w:rsidR="007E26B8">
        <w:rPr>
          <w:rFonts w:ascii="Aptos" w:eastAsia="Calibri" w:hAnsi="Aptos"/>
          <w:bCs/>
          <w:sz w:val="21"/>
          <w:szCs w:val="21"/>
          <w:lang w:eastAsia="en-US"/>
        </w:rPr>
        <w:t xml:space="preserve"> danach</w:t>
      </w:r>
      <w:r w:rsidR="00893F5C">
        <w:rPr>
          <w:rFonts w:ascii="Aptos" w:eastAsia="Calibri" w:hAnsi="Aptos"/>
          <w:bCs/>
          <w:sz w:val="21"/>
          <w:szCs w:val="21"/>
          <w:lang w:eastAsia="en-US"/>
        </w:rPr>
        <w:t xml:space="preserve"> Selbstbedienungsstände bei der Basi</w:t>
      </w:r>
      <w:r w:rsidR="00951EA0">
        <w:rPr>
          <w:rFonts w:ascii="Aptos" w:eastAsia="Calibri" w:hAnsi="Aptos"/>
          <w:bCs/>
          <w:sz w:val="21"/>
          <w:szCs w:val="21"/>
          <w:lang w:eastAsia="en-US"/>
        </w:rPr>
        <w:t>lika</w:t>
      </w:r>
    </w:p>
    <w:p w14:paraId="011B3918" w14:textId="2798FBD8" w:rsidR="00871CDC" w:rsidRPr="001B648A" w:rsidRDefault="00112918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1B648A">
        <w:rPr>
          <w:rFonts w:ascii="Aptos" w:eastAsia="Calibri" w:hAnsi="Aptos"/>
          <w:b/>
          <w:sz w:val="21"/>
          <w:szCs w:val="21"/>
          <w:lang w:eastAsia="en-US"/>
        </w:rPr>
        <w:t xml:space="preserve">DI, </w:t>
      </w:r>
      <w:r w:rsidR="001C34F2" w:rsidRPr="001B648A">
        <w:rPr>
          <w:rFonts w:ascii="Aptos" w:eastAsia="Calibri" w:hAnsi="Aptos"/>
          <w:b/>
          <w:sz w:val="21"/>
          <w:szCs w:val="21"/>
          <w:lang w:eastAsia="en-US"/>
        </w:rPr>
        <w:t>9. Juni 2026: Die Werkstatt im Kräuterkraftwerk</w:t>
      </w:r>
    </w:p>
    <w:p w14:paraId="7A8E4D75" w14:textId="2CDC6636" w:rsidR="001B5345" w:rsidRDefault="001118A3" w:rsidP="00871CDC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</w:t>
      </w:r>
      <w:r w:rsidR="001C34F2">
        <w:rPr>
          <w:rFonts w:ascii="Aptos" w:eastAsia="Calibri" w:hAnsi="Aptos"/>
          <w:bCs/>
          <w:sz w:val="21"/>
          <w:szCs w:val="21"/>
          <w:lang w:eastAsia="en-US"/>
        </w:rPr>
        <w:t xml:space="preserve">it Silvia </w:t>
      </w:r>
      <w:r w:rsidR="00ED5D16">
        <w:rPr>
          <w:rFonts w:ascii="Aptos" w:eastAsia="Calibri" w:hAnsi="Aptos"/>
          <w:bCs/>
          <w:sz w:val="21"/>
          <w:szCs w:val="21"/>
          <w:lang w:eastAsia="en-US"/>
        </w:rPr>
        <w:t>&amp;</w:t>
      </w:r>
      <w:r w:rsidR="001C34F2">
        <w:rPr>
          <w:rFonts w:ascii="Aptos" w:eastAsia="Calibri" w:hAnsi="Aptos"/>
          <w:bCs/>
          <w:sz w:val="21"/>
          <w:szCs w:val="21"/>
          <w:lang w:eastAsia="en-US"/>
        </w:rPr>
        <w:t xml:space="preserve"> Stefan Hueber (</w:t>
      </w:r>
      <w:hyperlink r:id="rId15" w:history="1">
        <w:r w:rsidR="00047E0B" w:rsidRPr="008147CE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Hueber – Der Wirt in Bründl</w:t>
        </w:r>
      </w:hyperlink>
      <w:r w:rsidR="001C34F2">
        <w:rPr>
          <w:rFonts w:ascii="Aptos" w:eastAsia="Calibri" w:hAnsi="Aptos"/>
          <w:bCs/>
          <w:sz w:val="21"/>
          <w:szCs w:val="21"/>
          <w:lang w:eastAsia="en-US"/>
        </w:rPr>
        <w:t>)</w:t>
      </w:r>
      <w:r w:rsidR="001B5345">
        <w:rPr>
          <w:rFonts w:ascii="Aptos" w:eastAsia="Calibri" w:hAnsi="Aptos"/>
          <w:bCs/>
          <w:sz w:val="21"/>
          <w:szCs w:val="21"/>
          <w:lang w:eastAsia="en-US"/>
        </w:rPr>
        <w:t>, Steinakirchen</w:t>
      </w:r>
    </w:p>
    <w:p w14:paraId="3803A8BB" w14:textId="20B86EFF" w:rsidR="00047E0B" w:rsidRPr="001B648A" w:rsidRDefault="00206398" w:rsidP="00363433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10 Uhr</w:t>
      </w:r>
      <w:r w:rsidR="00EA2D5C">
        <w:rPr>
          <w:rFonts w:ascii="Aptos" w:eastAsia="Calibri" w:hAnsi="Aptos"/>
          <w:bCs/>
          <w:sz w:val="21"/>
          <w:szCs w:val="21"/>
          <w:lang w:eastAsia="en-US"/>
        </w:rPr>
        <w:t xml:space="preserve"> ganztägige </w:t>
      </w:r>
      <w:r>
        <w:rPr>
          <w:rFonts w:ascii="Aptos" w:eastAsia="Calibri" w:hAnsi="Aptos"/>
          <w:bCs/>
          <w:sz w:val="21"/>
          <w:szCs w:val="21"/>
          <w:lang w:eastAsia="en-US"/>
        </w:rPr>
        <w:t>„Werkstatt“ im Kräuterkraftwerk Steinakirchen</w:t>
      </w:r>
      <w:r w:rsidR="00820B83">
        <w:rPr>
          <w:rFonts w:ascii="Aptos" w:eastAsia="Calibri" w:hAnsi="Aptos"/>
          <w:bCs/>
          <w:sz w:val="21"/>
          <w:szCs w:val="21"/>
          <w:lang w:eastAsia="en-US"/>
        </w:rPr>
        <w:t xml:space="preserve"> inkl. Menü</w:t>
      </w:r>
    </w:p>
    <w:p w14:paraId="4760FA56" w14:textId="292E90B9" w:rsidR="001423D2" w:rsidRPr="00570152" w:rsidRDefault="001423D2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FR, 19. Juni 2026: </w:t>
      </w:r>
      <w:r w:rsidR="00E04D74"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Die Werkstatt </w:t>
      </w:r>
      <w:r w:rsidR="00704037"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im </w:t>
      </w:r>
      <w:proofErr w:type="spellStart"/>
      <w:r w:rsidR="00704037" w:rsidRPr="00570152">
        <w:rPr>
          <w:rFonts w:ascii="Aptos" w:eastAsia="Calibri" w:hAnsi="Aptos"/>
          <w:b/>
          <w:sz w:val="21"/>
          <w:szCs w:val="21"/>
          <w:lang w:eastAsia="en-US"/>
        </w:rPr>
        <w:t>Nussland</w:t>
      </w:r>
      <w:proofErr w:type="spellEnd"/>
    </w:p>
    <w:p w14:paraId="238B9FE6" w14:textId="627D9722" w:rsidR="00704037" w:rsidRDefault="00704037" w:rsidP="00704037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mit Julia Taubinger </w:t>
      </w:r>
      <w:r w:rsidR="00865570">
        <w:rPr>
          <w:rFonts w:ascii="Aptos" w:eastAsia="Calibri" w:hAnsi="Aptos"/>
          <w:bCs/>
          <w:sz w:val="21"/>
          <w:szCs w:val="21"/>
          <w:lang w:eastAsia="en-US"/>
        </w:rPr>
        <w:t>&amp;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Mar</w:t>
      </w:r>
      <w:r w:rsidR="00D13220">
        <w:rPr>
          <w:rFonts w:ascii="Aptos" w:eastAsia="Calibri" w:hAnsi="Aptos"/>
          <w:bCs/>
          <w:sz w:val="21"/>
          <w:szCs w:val="21"/>
          <w:lang w:eastAsia="en-US"/>
        </w:rPr>
        <w:t>c</w:t>
      </w:r>
      <w:r>
        <w:rPr>
          <w:rFonts w:ascii="Aptos" w:eastAsia="Calibri" w:hAnsi="Aptos"/>
          <w:bCs/>
          <w:sz w:val="21"/>
          <w:szCs w:val="21"/>
          <w:lang w:eastAsia="en-US"/>
        </w:rPr>
        <w:t>us Schindelegger (</w:t>
      </w:r>
      <w:proofErr w:type="spellStart"/>
      <w:r>
        <w:fldChar w:fldCharType="begin"/>
      </w:r>
      <w:r>
        <w:instrText>HYPERLINK "https://nussland.at/"</w:instrText>
      </w:r>
      <w:r>
        <w:fldChar w:fldCharType="separate"/>
      </w:r>
      <w:r w:rsidRPr="00570152">
        <w:rPr>
          <w:rStyle w:val="Hyperlink"/>
          <w:rFonts w:ascii="Aptos" w:eastAsia="Calibri" w:hAnsi="Aptos"/>
          <w:bCs/>
          <w:sz w:val="21"/>
          <w:szCs w:val="21"/>
          <w:lang w:eastAsia="en-US"/>
        </w:rPr>
        <w:t>Nussland</w:t>
      </w:r>
      <w:proofErr w:type="spellEnd"/>
      <w:r>
        <w:fldChar w:fldCharType="end"/>
      </w:r>
      <w:r>
        <w:rPr>
          <w:rFonts w:ascii="Aptos" w:eastAsia="Calibri" w:hAnsi="Aptos"/>
          <w:bCs/>
          <w:sz w:val="21"/>
          <w:szCs w:val="21"/>
          <w:lang w:eastAsia="en-US"/>
        </w:rPr>
        <w:t>), Bergland</w:t>
      </w:r>
    </w:p>
    <w:p w14:paraId="7923F574" w14:textId="3A85CE14" w:rsidR="00704037" w:rsidRPr="001423D2" w:rsidRDefault="00850415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865570">
        <w:rPr>
          <w:rFonts w:ascii="Aptos" w:eastAsia="Calibri" w:hAnsi="Aptos"/>
          <w:bCs/>
          <w:sz w:val="21"/>
          <w:szCs w:val="21"/>
          <w:lang w:eastAsia="en-US"/>
        </w:rPr>
        <w:t>b 16 Uhr</w:t>
      </w:r>
      <w:r w:rsidR="00DF735E">
        <w:rPr>
          <w:rFonts w:ascii="Aptos" w:eastAsia="Calibri" w:hAnsi="Aptos"/>
          <w:bCs/>
          <w:sz w:val="21"/>
          <w:szCs w:val="21"/>
          <w:lang w:eastAsia="en-US"/>
        </w:rPr>
        <w:t xml:space="preserve"> „Werkstatt“ rund um die Walnuss, </w:t>
      </w:r>
      <w:r w:rsidR="00AA1C3B">
        <w:rPr>
          <w:rFonts w:ascii="Aptos" w:eastAsia="Calibri" w:hAnsi="Aptos"/>
          <w:bCs/>
          <w:sz w:val="21"/>
          <w:szCs w:val="21"/>
          <w:lang w:eastAsia="en-US"/>
        </w:rPr>
        <w:t xml:space="preserve">inkl. </w:t>
      </w:r>
      <w:r w:rsidR="008326FE">
        <w:rPr>
          <w:rFonts w:ascii="Aptos" w:eastAsia="Calibri" w:hAnsi="Aptos"/>
          <w:bCs/>
          <w:sz w:val="21"/>
          <w:szCs w:val="21"/>
          <w:lang w:eastAsia="en-US"/>
        </w:rPr>
        <w:t xml:space="preserve">Menü von David Wieland (preisgekrönter Lehrlingskoch, </w:t>
      </w:r>
      <w:hyperlink r:id="rId16" w:history="1">
        <w:r w:rsidR="008147CE" w:rsidRPr="008147CE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Hueber – Der Wirt in Bründl</w:t>
        </w:r>
      </w:hyperlink>
      <w:hyperlink r:id="rId17" w:history="1"/>
      <w:r w:rsidR="008147CE">
        <w:rPr>
          <w:rFonts w:ascii="Aptos" w:hAnsi="Aptos"/>
          <w:sz w:val="21"/>
          <w:szCs w:val="21"/>
        </w:rPr>
        <w:t>)</w:t>
      </w:r>
    </w:p>
    <w:p w14:paraId="0C3D7021" w14:textId="14195BB8" w:rsidR="007D7FCA" w:rsidRPr="00BC1DE1" w:rsidRDefault="00ED5D16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BC1DE1">
        <w:rPr>
          <w:rFonts w:ascii="Aptos" w:eastAsia="Calibri" w:hAnsi="Aptos"/>
          <w:b/>
          <w:sz w:val="21"/>
          <w:szCs w:val="21"/>
          <w:lang w:eastAsia="en-US"/>
        </w:rPr>
        <w:lastRenderedPageBreak/>
        <w:t>DI, 4. August 2026: Die Werkstatt – Wald, Wiese &amp; Kräuter im Dörrhaus</w:t>
      </w:r>
    </w:p>
    <w:p w14:paraId="7F6CD377" w14:textId="4A6DEC97" w:rsidR="00047E0B" w:rsidRDefault="00ED5D16" w:rsidP="00BC1DE1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Sonja &amp; Hubert Kalteis</w:t>
      </w:r>
      <w:r w:rsidR="00BC1DE1">
        <w:rPr>
          <w:rFonts w:ascii="Aptos" w:eastAsia="Calibri" w:hAnsi="Aptos"/>
          <w:bCs/>
          <w:sz w:val="21"/>
          <w:szCs w:val="21"/>
          <w:lang w:eastAsia="en-US"/>
        </w:rPr>
        <w:t xml:space="preserve"> (</w:t>
      </w:r>
      <w:hyperlink r:id="rId18" w:history="1">
        <w:r w:rsidR="00047E0B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Gasthof Restaurant Kalteis</w:t>
        </w:r>
      </w:hyperlink>
      <w:r w:rsidR="00C06DA5">
        <w:rPr>
          <w:rFonts w:ascii="Aptos" w:hAnsi="Aptos"/>
          <w:sz w:val="21"/>
          <w:szCs w:val="21"/>
        </w:rPr>
        <w:t>)</w:t>
      </w:r>
      <w:r w:rsidR="00047E0B"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 w:rsidR="00BC1DE1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47E0B" w:rsidRPr="00871CDC">
        <w:rPr>
          <w:rFonts w:ascii="Aptos" w:eastAsia="Calibri" w:hAnsi="Aptos"/>
          <w:bCs/>
          <w:sz w:val="21"/>
          <w:szCs w:val="21"/>
          <w:lang w:eastAsia="en-US"/>
        </w:rPr>
        <w:t>Kirchberg an der Pielach</w:t>
      </w:r>
    </w:p>
    <w:p w14:paraId="61A969A6" w14:textId="55C1EAD7" w:rsidR="00094091" w:rsidRDefault="0036662A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A37383">
        <w:rPr>
          <w:rFonts w:ascii="Aptos" w:eastAsia="Calibri" w:hAnsi="Aptos"/>
          <w:bCs/>
          <w:sz w:val="21"/>
          <w:szCs w:val="21"/>
          <w:lang w:eastAsia="en-US"/>
        </w:rPr>
        <w:t>b 17 Uhr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„Werkstatt“ rund ums Dörren</w:t>
      </w:r>
      <w:r w:rsidR="00820B83">
        <w:rPr>
          <w:rFonts w:ascii="Aptos" w:eastAsia="Calibri" w:hAnsi="Aptos"/>
          <w:bCs/>
          <w:sz w:val="21"/>
          <w:szCs w:val="21"/>
          <w:lang w:eastAsia="en-US"/>
        </w:rPr>
        <w:t xml:space="preserve"> inkl. Menü</w:t>
      </w:r>
    </w:p>
    <w:p w14:paraId="1B7A4208" w14:textId="77777777" w:rsidR="003511DB" w:rsidRPr="004C449A" w:rsidRDefault="00094091" w:rsidP="00AF6375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bCs/>
          <w:sz w:val="21"/>
          <w:szCs w:val="21"/>
          <w:lang w:eastAsia="en-US"/>
        </w:rPr>
      </w:pPr>
      <w:r w:rsidRPr="004C449A">
        <w:rPr>
          <w:rFonts w:ascii="Aptos" w:hAnsi="Aptos"/>
          <w:b/>
          <w:bCs/>
          <w:sz w:val="21"/>
          <w:szCs w:val="21"/>
        </w:rPr>
        <w:t xml:space="preserve">FR, 14. August 2026: </w:t>
      </w:r>
      <w:proofErr w:type="spellStart"/>
      <w:r w:rsidR="003511DB" w:rsidRPr="004C449A">
        <w:rPr>
          <w:rFonts w:ascii="Aptos" w:hAnsi="Aptos"/>
          <w:b/>
          <w:bCs/>
          <w:sz w:val="21"/>
          <w:szCs w:val="21"/>
        </w:rPr>
        <w:t>Mostviertler</w:t>
      </w:r>
      <w:proofErr w:type="spellEnd"/>
      <w:r w:rsidR="003511DB" w:rsidRPr="004C449A">
        <w:rPr>
          <w:rFonts w:ascii="Aptos" w:hAnsi="Aptos"/>
          <w:b/>
          <w:bCs/>
          <w:sz w:val="21"/>
          <w:szCs w:val="21"/>
        </w:rPr>
        <w:t xml:space="preserve"> Feldversuch Alpjus &amp; Verjus</w:t>
      </w:r>
    </w:p>
    <w:p w14:paraId="333EB03D" w14:textId="1A2192F9" w:rsidR="00325A17" w:rsidRDefault="003511DB" w:rsidP="003511DB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hAnsi="Aptos"/>
          <w:sz w:val="21"/>
          <w:szCs w:val="21"/>
        </w:rPr>
        <w:t>mit Mike Nährer (</w:t>
      </w:r>
      <w:hyperlink r:id="rId19" w:history="1">
        <w:r w:rsidR="00325A17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Gasthaus </w:t>
        </w:r>
        <w:proofErr w:type="spellStart"/>
        <w:r w:rsidR="00325A17"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Nährer</w:t>
        </w:r>
        <w:proofErr w:type="spellEnd"/>
      </w:hyperlink>
      <w:r>
        <w:rPr>
          <w:rFonts w:ascii="Aptos" w:eastAsia="Calibri" w:hAnsi="Aptos"/>
          <w:bCs/>
          <w:sz w:val="21"/>
          <w:szCs w:val="21"/>
          <w:lang w:eastAsia="en-US"/>
        </w:rPr>
        <w:t xml:space="preserve">), </w:t>
      </w:r>
      <w:r w:rsidR="00325A17" w:rsidRPr="00871CDC">
        <w:rPr>
          <w:rFonts w:ascii="Aptos" w:eastAsia="Calibri" w:hAnsi="Aptos"/>
          <w:bCs/>
          <w:sz w:val="21"/>
          <w:szCs w:val="21"/>
          <w:lang w:eastAsia="en-US"/>
        </w:rPr>
        <w:t>Rassing</w:t>
      </w:r>
    </w:p>
    <w:p w14:paraId="22FC269F" w14:textId="431A8262" w:rsidR="003511DB" w:rsidRDefault="00BD75B5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</w:t>
      </w:r>
      <w:r w:rsidR="000A1E2F">
        <w:rPr>
          <w:rFonts w:ascii="Aptos" w:eastAsia="Calibri" w:hAnsi="Aptos"/>
          <w:bCs/>
          <w:sz w:val="21"/>
          <w:szCs w:val="21"/>
          <w:lang w:eastAsia="en-US"/>
        </w:rPr>
        <w:t>b 18 Uhr</w:t>
      </w:r>
      <w:r w:rsidR="004C449A">
        <w:rPr>
          <w:rFonts w:ascii="Aptos" w:eastAsia="Calibri" w:hAnsi="Aptos"/>
          <w:bCs/>
          <w:sz w:val="21"/>
          <w:szCs w:val="21"/>
          <w:lang w:eastAsia="en-US"/>
        </w:rPr>
        <w:t xml:space="preserve"> Experimente mit alkoholfreien Getränken, danach mehrgängiges Menü</w:t>
      </w:r>
    </w:p>
    <w:p w14:paraId="2CE3FA79" w14:textId="72809FE2" w:rsidR="004C449A" w:rsidRPr="00570152" w:rsidRDefault="004C449A" w:rsidP="004C449A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FR, </w:t>
      </w:r>
      <w:r w:rsidR="00162AA2">
        <w:rPr>
          <w:rFonts w:ascii="Aptos" w:eastAsia="Calibri" w:hAnsi="Aptos"/>
          <w:b/>
          <w:sz w:val="21"/>
          <w:szCs w:val="21"/>
          <w:lang w:eastAsia="en-US"/>
        </w:rPr>
        <w:t>4. September</w:t>
      </w:r>
      <w:r w:rsidRPr="00570152">
        <w:rPr>
          <w:rFonts w:ascii="Aptos" w:eastAsia="Calibri" w:hAnsi="Aptos"/>
          <w:b/>
          <w:sz w:val="21"/>
          <w:szCs w:val="21"/>
          <w:lang w:eastAsia="en-US"/>
        </w:rPr>
        <w:t xml:space="preserve"> 2026: </w:t>
      </w:r>
      <w:proofErr w:type="spellStart"/>
      <w:r w:rsidR="00162AA2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="00162AA2">
        <w:rPr>
          <w:rFonts w:ascii="Aptos" w:eastAsia="Calibri" w:hAnsi="Aptos"/>
          <w:b/>
          <w:sz w:val="21"/>
          <w:szCs w:val="21"/>
          <w:lang w:eastAsia="en-US"/>
        </w:rPr>
        <w:t xml:space="preserve"> Feldversuch Weidmanns Dank</w:t>
      </w:r>
    </w:p>
    <w:p w14:paraId="0937CACB" w14:textId="2E4C9146" w:rsidR="00162AA2" w:rsidRDefault="00162AA2" w:rsidP="00162AA2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Sonja &amp; Hubert Kalteis (</w:t>
      </w:r>
      <w:hyperlink r:id="rId20" w:history="1">
        <w:r w:rsidRPr="00871CDC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Gasthof Restaurant Kalteis</w:t>
        </w:r>
      </w:hyperlink>
      <w:r w:rsidR="00C06DA5">
        <w:rPr>
          <w:rFonts w:ascii="Aptos" w:hAnsi="Aptos"/>
          <w:sz w:val="21"/>
          <w:szCs w:val="21"/>
        </w:rPr>
        <w:t>)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Kirchberg an der Pielach</w:t>
      </w:r>
    </w:p>
    <w:p w14:paraId="3C6B8D49" w14:textId="57D91CE4" w:rsidR="00162AA2" w:rsidRPr="00094091" w:rsidRDefault="00162AA2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</w:t>
      </w:r>
      <w:r w:rsidR="009C6588">
        <w:rPr>
          <w:rFonts w:ascii="Aptos" w:eastAsia="Calibri" w:hAnsi="Aptos"/>
          <w:bCs/>
          <w:sz w:val="21"/>
          <w:szCs w:val="21"/>
          <w:lang w:eastAsia="en-US"/>
        </w:rPr>
        <w:t>6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Uhr</w:t>
      </w:r>
      <w:r w:rsidR="00C06DA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 xml:space="preserve">Wanderung &amp; mehrgängiges Menü mit den </w:t>
      </w:r>
      <w:r w:rsidR="001F7A4D">
        <w:rPr>
          <w:rFonts w:ascii="Aptos" w:eastAsia="Calibri" w:hAnsi="Aptos"/>
          <w:bCs/>
          <w:sz w:val="21"/>
          <w:szCs w:val="21"/>
          <w:lang w:eastAsia="en-US"/>
        </w:rPr>
        <w:t>bei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 xml:space="preserve"> der</w:t>
      </w:r>
      <w:r w:rsidR="00C06DA5">
        <w:rPr>
          <w:rFonts w:ascii="Aptos" w:eastAsia="Calibri" w:hAnsi="Aptos"/>
          <w:bCs/>
          <w:sz w:val="21"/>
          <w:szCs w:val="21"/>
          <w:lang w:eastAsia="en-US"/>
        </w:rPr>
        <w:t xml:space="preserve"> „Werkstatt“ im August </w:t>
      </w:r>
      <w:r w:rsidR="00E85F4B">
        <w:rPr>
          <w:rFonts w:ascii="Aptos" w:eastAsia="Calibri" w:hAnsi="Aptos"/>
          <w:bCs/>
          <w:sz w:val="21"/>
          <w:szCs w:val="21"/>
          <w:lang w:eastAsia="en-US"/>
        </w:rPr>
        <w:t>zubereiteten Dörrprodukten</w:t>
      </w:r>
    </w:p>
    <w:p w14:paraId="7F9DEB82" w14:textId="77777777" w:rsidR="009A108F" w:rsidRPr="00310618" w:rsidRDefault="009A108F" w:rsidP="009A108F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FR</w:t>
      </w:r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, </w:t>
      </w:r>
      <w:r>
        <w:rPr>
          <w:rFonts w:ascii="Aptos" w:eastAsia="Calibri" w:hAnsi="Aptos"/>
          <w:b/>
          <w:sz w:val="21"/>
          <w:szCs w:val="21"/>
          <w:lang w:eastAsia="en-US"/>
        </w:rPr>
        <w:t>11. September</w:t>
      </w:r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 2026: </w:t>
      </w:r>
      <w:proofErr w:type="spellStart"/>
      <w:r w:rsidRPr="00310618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Pr="00310618">
        <w:rPr>
          <w:rFonts w:ascii="Aptos" w:eastAsia="Calibri" w:hAnsi="Aptos"/>
          <w:b/>
          <w:sz w:val="21"/>
          <w:szCs w:val="21"/>
          <w:lang w:eastAsia="en-US"/>
        </w:rPr>
        <w:t xml:space="preserve"> Feldversuch </w:t>
      </w:r>
      <w:proofErr w:type="spellStart"/>
      <w:r w:rsidRPr="00310618">
        <w:rPr>
          <w:rFonts w:ascii="Aptos" w:eastAsia="Calibri" w:hAnsi="Aptos"/>
          <w:b/>
          <w:sz w:val="21"/>
          <w:szCs w:val="21"/>
          <w:lang w:eastAsia="en-US"/>
        </w:rPr>
        <w:t>Schofkas</w:t>
      </w:r>
      <w:proofErr w:type="spellEnd"/>
      <w:r w:rsidRPr="00310618">
        <w:rPr>
          <w:rFonts w:ascii="Aptos" w:eastAsia="Calibri" w:hAnsi="Aptos"/>
          <w:b/>
          <w:sz w:val="21"/>
          <w:szCs w:val="21"/>
          <w:lang w:eastAsia="en-US"/>
        </w:rPr>
        <w:t>-Bauer &amp; Bärenwirt</w:t>
      </w:r>
    </w:p>
    <w:p w14:paraId="6860D841" w14:textId="77777777" w:rsidR="009A108F" w:rsidRDefault="009A108F" w:rsidP="009A108F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mit Erich Mayrhofer (</w:t>
      </w:r>
      <w:hyperlink r:id="rId21" w:history="1">
        <w:r w:rsidRPr="001319F4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Landgasthof Bärenwirt</w:t>
        </w:r>
      </w:hyperlink>
      <w:r>
        <w:rPr>
          <w:rFonts w:ascii="Aptos" w:eastAsia="Calibri" w:hAnsi="Aptos"/>
          <w:bCs/>
          <w:sz w:val="21"/>
          <w:szCs w:val="21"/>
          <w:lang w:eastAsia="en-US"/>
        </w:rPr>
        <w:t>),</w:t>
      </w:r>
      <w:r w:rsidRPr="001319F4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proofErr w:type="spellStart"/>
      <w:r w:rsidRPr="001319F4">
        <w:rPr>
          <w:rFonts w:ascii="Aptos" w:eastAsia="Calibri" w:hAnsi="Aptos"/>
          <w:bCs/>
          <w:sz w:val="21"/>
          <w:szCs w:val="21"/>
          <w:lang w:eastAsia="en-US"/>
        </w:rPr>
        <w:t>Petzenkirchen</w:t>
      </w:r>
      <w:proofErr w:type="spellEnd"/>
    </w:p>
    <w:p w14:paraId="66552388" w14:textId="77777777" w:rsidR="009A108F" w:rsidRPr="005824C8" w:rsidRDefault="009A108F" w:rsidP="009A108F">
      <w:pPr>
        <w:pStyle w:val="Listenabsatz"/>
        <w:numPr>
          <w:ilvl w:val="0"/>
          <w:numId w:val="5"/>
        </w:numPr>
        <w:spacing w:after="120" w:line="276" w:lineRule="auto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D13220">
        <w:rPr>
          <w:rFonts w:ascii="Aptos" w:eastAsia="Calibri" w:hAnsi="Aptos"/>
          <w:bCs/>
          <w:sz w:val="21"/>
          <w:szCs w:val="21"/>
          <w:lang w:eastAsia="en-US"/>
        </w:rPr>
        <w:t xml:space="preserve">ab 11 Uhr „Werkstatt“ beim Schafkäsebauer und Vorbereitung der Gerichte im </w:t>
      </w:r>
      <w:r>
        <w:rPr>
          <w:rFonts w:ascii="Aptos" w:eastAsia="Calibri" w:hAnsi="Aptos"/>
          <w:bCs/>
          <w:sz w:val="21"/>
          <w:szCs w:val="21"/>
          <w:lang w:eastAsia="en-US"/>
        </w:rPr>
        <w:t>Gasthof</w:t>
      </w:r>
      <w:r w:rsidRPr="00D13220">
        <w:rPr>
          <w:rFonts w:ascii="Aptos" w:eastAsia="Calibri" w:hAnsi="Aptos"/>
          <w:bCs/>
          <w:sz w:val="21"/>
          <w:szCs w:val="21"/>
          <w:lang w:eastAsia="en-US"/>
        </w:rPr>
        <w:t>, ab 18:30 Uhr 4-Gänge-Menü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Pr="00D13220">
        <w:rPr>
          <w:rFonts w:ascii="Aptos" w:eastAsia="Calibri" w:hAnsi="Aptos"/>
          <w:bCs/>
          <w:sz w:val="21"/>
          <w:szCs w:val="21"/>
          <w:lang w:eastAsia="en-US"/>
        </w:rPr>
        <w:t>zu dem weitere Gäste kommen können</w:t>
      </w:r>
    </w:p>
    <w:p w14:paraId="4AB097AE" w14:textId="319C5E2E" w:rsidR="004C449A" w:rsidRPr="00BC1DE1" w:rsidRDefault="00E85F4B" w:rsidP="004C449A">
      <w:pPr>
        <w:pStyle w:val="Listenabsatz"/>
        <w:numPr>
          <w:ilvl w:val="0"/>
          <w:numId w:val="4"/>
        </w:num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MO</w:t>
      </w:r>
      <w:r w:rsidR="004C449A" w:rsidRPr="00BC1DE1">
        <w:rPr>
          <w:rFonts w:ascii="Aptos" w:eastAsia="Calibri" w:hAnsi="Aptos"/>
          <w:b/>
          <w:sz w:val="21"/>
          <w:szCs w:val="21"/>
          <w:lang w:eastAsia="en-US"/>
        </w:rPr>
        <w:t xml:space="preserve">, </w:t>
      </w:r>
      <w:r>
        <w:rPr>
          <w:rFonts w:ascii="Aptos" w:eastAsia="Calibri" w:hAnsi="Aptos"/>
          <w:b/>
          <w:sz w:val="21"/>
          <w:szCs w:val="21"/>
          <w:lang w:eastAsia="en-US"/>
        </w:rPr>
        <w:t xml:space="preserve">26. Oktober 2026: </w:t>
      </w:r>
      <w:proofErr w:type="spellStart"/>
      <w:r w:rsidR="00CF5494">
        <w:rPr>
          <w:rFonts w:ascii="Aptos" w:eastAsia="Calibri" w:hAnsi="Aptos"/>
          <w:b/>
          <w:sz w:val="21"/>
          <w:szCs w:val="21"/>
          <w:lang w:eastAsia="en-US"/>
        </w:rPr>
        <w:t>Mostviertler</w:t>
      </w:r>
      <w:proofErr w:type="spellEnd"/>
      <w:r w:rsidR="00CF5494">
        <w:rPr>
          <w:rFonts w:ascii="Aptos" w:eastAsia="Calibri" w:hAnsi="Aptos"/>
          <w:b/>
          <w:sz w:val="21"/>
          <w:szCs w:val="21"/>
          <w:lang w:eastAsia="en-US"/>
        </w:rPr>
        <w:t xml:space="preserve"> Feldversuch Ein Tisch, ein Mahl, Ein(e)</w:t>
      </w:r>
      <w:r w:rsidR="0053316C">
        <w:rPr>
          <w:rFonts w:ascii="Aptos" w:eastAsia="Calibri" w:hAnsi="Aptos"/>
          <w:b/>
          <w:sz w:val="21"/>
          <w:szCs w:val="21"/>
          <w:lang w:eastAsia="en-US"/>
        </w:rPr>
        <w:t xml:space="preserve"> Versuchung</w:t>
      </w:r>
    </w:p>
    <w:p w14:paraId="73B7D396" w14:textId="53B6C17A" w:rsidR="004C449A" w:rsidRDefault="004C449A" w:rsidP="004C449A">
      <w:pPr>
        <w:pStyle w:val="Listenabsatz"/>
        <w:spacing w:line="276" w:lineRule="auto"/>
        <w:ind w:left="100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mit </w:t>
      </w:r>
      <w:r w:rsidR="00DB00AB">
        <w:rPr>
          <w:rFonts w:ascii="Aptos" w:eastAsia="Calibri" w:hAnsi="Aptos"/>
          <w:bCs/>
          <w:sz w:val="21"/>
          <w:szCs w:val="21"/>
          <w:lang w:eastAsia="en-US"/>
        </w:rPr>
        <w:t>Fanny Metzger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(</w:t>
      </w:r>
      <w:hyperlink r:id="rId22" w:history="1">
        <w:r w:rsidR="00DB00AB" w:rsidRPr="00D96D0C">
          <w:rPr>
            <w:rStyle w:val="Hyperlink"/>
            <w:rFonts w:ascii="Aptos" w:hAnsi="Aptos"/>
            <w:sz w:val="21"/>
            <w:szCs w:val="21"/>
          </w:rPr>
          <w:t xml:space="preserve">Refugium </w:t>
        </w:r>
        <w:proofErr w:type="gramStart"/>
        <w:r w:rsidR="00DB00AB" w:rsidRPr="00D96D0C">
          <w:rPr>
            <w:rStyle w:val="Hyperlink"/>
            <w:rFonts w:ascii="Aptos" w:hAnsi="Aptos"/>
            <w:sz w:val="21"/>
            <w:szCs w:val="21"/>
          </w:rPr>
          <w:t>Lunz</w:t>
        </w:r>
        <w:proofErr w:type="gramEnd"/>
      </w:hyperlink>
      <w:r w:rsidR="00DB00AB">
        <w:rPr>
          <w:rFonts w:ascii="Aptos" w:hAnsi="Aptos"/>
          <w:sz w:val="21"/>
          <w:szCs w:val="21"/>
        </w:rPr>
        <w:t>)</w:t>
      </w:r>
      <w:r w:rsidRPr="00871CDC">
        <w:rPr>
          <w:rFonts w:ascii="Aptos" w:eastAsia="Calibri" w:hAnsi="Aptos"/>
          <w:bCs/>
          <w:sz w:val="21"/>
          <w:szCs w:val="21"/>
          <w:lang w:eastAsia="en-US"/>
        </w:rPr>
        <w:t>,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DB00AB">
        <w:rPr>
          <w:rFonts w:ascii="Aptos" w:eastAsia="Calibri" w:hAnsi="Aptos"/>
          <w:bCs/>
          <w:sz w:val="21"/>
          <w:szCs w:val="21"/>
          <w:lang w:eastAsia="en-US"/>
        </w:rPr>
        <w:t>Lunz am See</w:t>
      </w:r>
    </w:p>
    <w:p w14:paraId="46F86FA1" w14:textId="08F00F76" w:rsidR="004C449A" w:rsidRPr="00AF6F80" w:rsidRDefault="004C449A" w:rsidP="009331F2">
      <w:pPr>
        <w:pStyle w:val="Listenabsatz"/>
        <w:numPr>
          <w:ilvl w:val="0"/>
          <w:numId w:val="5"/>
        </w:numPr>
        <w:spacing w:after="120" w:line="276" w:lineRule="auto"/>
        <w:ind w:left="1361" w:hanging="357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>ab 17</w:t>
      </w:r>
      <w:r w:rsidR="008A0C2F">
        <w:rPr>
          <w:rFonts w:ascii="Aptos" w:eastAsia="Calibri" w:hAnsi="Aptos"/>
          <w:bCs/>
          <w:sz w:val="21"/>
          <w:szCs w:val="21"/>
          <w:lang w:eastAsia="en-US"/>
        </w:rPr>
        <w:t>:30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Uhr </w:t>
      </w:r>
      <w:r w:rsidR="004F3A13">
        <w:rPr>
          <w:rFonts w:ascii="Aptos" w:eastAsia="Calibri" w:hAnsi="Aptos"/>
          <w:bCs/>
          <w:sz w:val="21"/>
          <w:szCs w:val="21"/>
          <w:lang w:eastAsia="en-US"/>
        </w:rPr>
        <w:t>Einblick in die Küche</w:t>
      </w:r>
      <w:r w:rsidR="00FF3906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4F3A13">
        <w:rPr>
          <w:rFonts w:ascii="Aptos" w:eastAsia="Calibri" w:hAnsi="Aptos"/>
          <w:bCs/>
          <w:sz w:val="21"/>
          <w:szCs w:val="21"/>
          <w:lang w:eastAsia="en-US"/>
        </w:rPr>
        <w:t>mehrgängiges Menü</w:t>
      </w:r>
      <w:r w:rsidR="00A151C6">
        <w:rPr>
          <w:rFonts w:ascii="Aptos" w:eastAsia="Calibri" w:hAnsi="Aptos"/>
          <w:bCs/>
          <w:sz w:val="21"/>
          <w:szCs w:val="21"/>
          <w:lang w:eastAsia="en-US"/>
        </w:rPr>
        <w:t xml:space="preserve"> rund um Wild</w:t>
      </w:r>
      <w:r w:rsidR="00FF3906">
        <w:rPr>
          <w:rFonts w:ascii="Aptos" w:eastAsia="Calibri" w:hAnsi="Aptos"/>
          <w:bCs/>
          <w:sz w:val="21"/>
          <w:szCs w:val="21"/>
          <w:lang w:eastAsia="en-US"/>
        </w:rPr>
        <w:t xml:space="preserve"> &amp; </w:t>
      </w:r>
      <w:r w:rsidR="00A151C6">
        <w:rPr>
          <w:rFonts w:ascii="Aptos" w:eastAsia="Calibri" w:hAnsi="Aptos"/>
          <w:bCs/>
          <w:sz w:val="21"/>
          <w:szCs w:val="21"/>
          <w:lang w:eastAsia="en-US"/>
        </w:rPr>
        <w:t>Schafkäse</w:t>
      </w:r>
    </w:p>
    <w:p w14:paraId="666A7C97" w14:textId="77777777" w:rsidR="00472185" w:rsidRDefault="00472185" w:rsidP="001933A5">
      <w:pPr>
        <w:spacing w:line="276" w:lineRule="auto"/>
        <w:jc w:val="both"/>
        <w:rPr>
          <w:rFonts w:ascii="Aptos" w:eastAsia="Calibri" w:hAnsi="Aptos"/>
          <w:b/>
          <w:sz w:val="21"/>
          <w:szCs w:val="21"/>
          <w:lang w:eastAsia="en-US"/>
        </w:rPr>
      </w:pPr>
    </w:p>
    <w:p w14:paraId="01B1C4C2" w14:textId="5A52DFCD" w:rsidR="009D3F32" w:rsidRDefault="009D3F32" w:rsidP="00AF6375">
      <w:pPr>
        <w:spacing w:line="276" w:lineRule="auto"/>
        <w:ind w:left="284"/>
        <w:jc w:val="both"/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Pr="00852A09">
        <w:rPr>
          <w:rFonts w:ascii="Aptos" w:eastAsia="Calibri" w:hAnsi="Aptos"/>
          <w:b/>
          <w:sz w:val="21"/>
          <w:szCs w:val="21"/>
          <w:lang w:eastAsia="en-US"/>
        </w:rPr>
        <w:t xml:space="preserve">: </w:t>
      </w:r>
      <w:hyperlink r:id="rId23" w:history="1"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Bildgalerie </w:t>
        </w:r>
        <w:proofErr w:type="spellStart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Mostviertler</w:t>
        </w:r>
        <w:proofErr w:type="spellEnd"/>
        <w:r w:rsidRPr="00852A09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 xml:space="preserve"> Feldversuche</w:t>
        </w:r>
      </w:hyperlink>
    </w:p>
    <w:p w14:paraId="795BE8E6" w14:textId="77777777" w:rsidR="009D3F32" w:rsidRDefault="009D3F32" w:rsidP="00AF6375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p w14:paraId="49FA40CF" w14:textId="1BD5EFC4" w:rsidR="00D95D1C" w:rsidRPr="00852A09" w:rsidRDefault="000927A0" w:rsidP="00AF6375">
      <w:pPr>
        <w:spacing w:line="276" w:lineRule="auto"/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 w:rsidRPr="00852A09">
        <w:rPr>
          <w:rFonts w:ascii="Aptos" w:hAnsi="Aptos"/>
          <w:b/>
          <w:bCs/>
          <w:sz w:val="21"/>
          <w:szCs w:val="21"/>
        </w:rPr>
        <w:t>Web-Tipp:</w:t>
      </w:r>
    </w:p>
    <w:p w14:paraId="3FFE53E1" w14:textId="38344CED" w:rsidR="00D95D1C" w:rsidRPr="00852A09" w:rsidRDefault="00DF2F26" w:rsidP="00AF6375">
      <w:pPr>
        <w:spacing w:line="276" w:lineRule="auto"/>
        <w:ind w:left="284"/>
        <w:jc w:val="both"/>
        <w:rPr>
          <w:rFonts w:ascii="Aptos" w:hAnsi="Aptos"/>
        </w:rPr>
      </w:pPr>
      <w:hyperlink r:id="rId24" w:history="1">
        <w:r w:rsidRPr="00852A09">
          <w:rPr>
            <w:rStyle w:val="Hyperlink"/>
            <w:rFonts w:ascii="Aptos" w:eastAsia="MS Mincho" w:hAnsi="Aptos"/>
            <w:bCs/>
            <w:sz w:val="21"/>
            <w:szCs w:val="21"/>
          </w:rPr>
          <w:t>www.feldversuche.at</w:t>
        </w:r>
      </w:hyperlink>
      <w:r w:rsidRPr="00852A09">
        <w:rPr>
          <w:rFonts w:ascii="Aptos" w:hAnsi="Aptos"/>
        </w:rPr>
        <w:t xml:space="preserve"> </w:t>
      </w:r>
    </w:p>
    <w:p w14:paraId="62A13994" w14:textId="454CA612" w:rsidR="001736CF" w:rsidRPr="00852A09" w:rsidRDefault="001736CF" w:rsidP="00AF6375">
      <w:pPr>
        <w:spacing w:line="276" w:lineRule="auto"/>
        <w:ind w:left="284"/>
        <w:jc w:val="both"/>
        <w:rPr>
          <w:rStyle w:val="Hyperlink"/>
          <w:rFonts w:ascii="Aptos" w:eastAsia="MS Mincho" w:hAnsi="Aptos"/>
          <w:bCs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begin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instrText>HYPERLINK "https://www.mostviertel.at/"</w:instrText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separate"/>
      </w:r>
      <w:r w:rsidRPr="00852A09">
        <w:rPr>
          <w:rStyle w:val="Hyperlink"/>
          <w:rFonts w:ascii="Aptos" w:eastAsia="MS Mincho" w:hAnsi="Aptos"/>
          <w:bCs/>
          <w:sz w:val="21"/>
          <w:szCs w:val="21"/>
        </w:rPr>
        <w:t xml:space="preserve">www.mostviertel.at </w:t>
      </w:r>
    </w:p>
    <w:p w14:paraId="64438DB0" w14:textId="7B393A94" w:rsidR="008B59D5" w:rsidRPr="00852A09" w:rsidRDefault="001736CF" w:rsidP="00BB184F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  <w:r w:rsidRPr="00852A09">
        <w:rPr>
          <w:rStyle w:val="Hyperlink"/>
          <w:rFonts w:ascii="Aptos" w:eastAsia="MS Mincho" w:hAnsi="Aptos"/>
          <w:bCs/>
          <w:sz w:val="21"/>
          <w:szCs w:val="21"/>
        </w:rPr>
        <w:fldChar w:fldCharType="end"/>
      </w:r>
      <w:r w:rsidR="009D3F32" w:rsidRPr="00852A09">
        <w:rPr>
          <w:rFonts w:ascii="Aptos" w:hAnsi="Aptos"/>
          <w:b/>
          <w:bCs/>
          <w:sz w:val="21"/>
          <w:szCs w:val="21"/>
        </w:rPr>
        <w:t xml:space="preserve"> </w:t>
      </w:r>
    </w:p>
    <w:p w14:paraId="10CC4E6D" w14:textId="77777777" w:rsidR="00166030" w:rsidRPr="00852A09" w:rsidRDefault="00166030">
      <w:pPr>
        <w:spacing w:line="276" w:lineRule="auto"/>
        <w:ind w:left="284"/>
        <w:jc w:val="both"/>
        <w:rPr>
          <w:rFonts w:ascii="Aptos" w:hAnsi="Aptos"/>
          <w:b/>
          <w:bCs/>
          <w:sz w:val="21"/>
          <w:szCs w:val="21"/>
        </w:rPr>
      </w:pPr>
    </w:p>
    <w:sectPr w:rsidR="00166030" w:rsidRPr="00852A09" w:rsidSect="00EC7AC3">
      <w:headerReference w:type="default" r:id="rId25"/>
      <w:footerReference w:type="default" r:id="rId26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F66EE" w14:textId="77777777" w:rsidR="00953EDC" w:rsidRDefault="00953EDC">
      <w:r>
        <w:separator/>
      </w:r>
    </w:p>
  </w:endnote>
  <w:endnote w:type="continuationSeparator" w:id="0">
    <w:p w14:paraId="6440A4CF" w14:textId="77777777" w:rsidR="00953EDC" w:rsidRDefault="00953EDC">
      <w:r>
        <w:continuationSeparator/>
      </w:r>
    </w:p>
  </w:endnote>
  <w:endnote w:type="continuationNotice" w:id="1">
    <w:p w14:paraId="4DF7BE3D" w14:textId="77777777" w:rsidR="00953EDC" w:rsidRDefault="00953E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7CF55" w14:textId="77777777" w:rsidR="00953EDC" w:rsidRDefault="00953EDC">
      <w:r>
        <w:separator/>
      </w:r>
    </w:p>
  </w:footnote>
  <w:footnote w:type="continuationSeparator" w:id="0">
    <w:p w14:paraId="6BFD4310" w14:textId="77777777" w:rsidR="00953EDC" w:rsidRDefault="00953EDC">
      <w:r>
        <w:continuationSeparator/>
      </w:r>
    </w:p>
  </w:footnote>
  <w:footnote w:type="continuationNotice" w:id="1">
    <w:p w14:paraId="78E681F6" w14:textId="77777777" w:rsidR="00953EDC" w:rsidRDefault="00953E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F4D94"/>
    <w:multiLevelType w:val="hybridMultilevel"/>
    <w:tmpl w:val="9446C386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E33561"/>
    <w:multiLevelType w:val="hybridMultilevel"/>
    <w:tmpl w:val="0BB6BD4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0A639E3"/>
    <w:multiLevelType w:val="hybridMultilevel"/>
    <w:tmpl w:val="E8AE2098"/>
    <w:lvl w:ilvl="0" w:tplc="415022F8">
      <w:start w:val="2"/>
      <w:numFmt w:val="bullet"/>
      <w:lvlText w:val="-"/>
      <w:lvlJc w:val="left"/>
      <w:pPr>
        <w:ind w:left="1364" w:hanging="360"/>
      </w:pPr>
      <w:rPr>
        <w:rFonts w:ascii="Aptos" w:eastAsia="Calibri" w:hAnsi="Aptos" w:cs="Arial" w:hint="default"/>
      </w:rPr>
    </w:lvl>
    <w:lvl w:ilvl="1" w:tplc="0C07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0"/>
  </w:num>
  <w:num w:numId="2" w16cid:durableId="1046376487">
    <w:abstractNumId w:val="3"/>
  </w:num>
  <w:num w:numId="3" w16cid:durableId="2117289844">
    <w:abstractNumId w:val="4"/>
  </w:num>
  <w:num w:numId="4" w16cid:durableId="751509504">
    <w:abstractNumId w:val="1"/>
  </w:num>
  <w:num w:numId="5" w16cid:durableId="191123529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18D4"/>
    <w:rsid w:val="00002434"/>
    <w:rsid w:val="00005EAC"/>
    <w:rsid w:val="00005FE7"/>
    <w:rsid w:val="00007FF3"/>
    <w:rsid w:val="0001024B"/>
    <w:rsid w:val="00011D70"/>
    <w:rsid w:val="000125FD"/>
    <w:rsid w:val="00012721"/>
    <w:rsid w:val="00012DDC"/>
    <w:rsid w:val="00013504"/>
    <w:rsid w:val="0001355D"/>
    <w:rsid w:val="00014891"/>
    <w:rsid w:val="00014A1B"/>
    <w:rsid w:val="00015EC7"/>
    <w:rsid w:val="00017660"/>
    <w:rsid w:val="0002116B"/>
    <w:rsid w:val="0002252F"/>
    <w:rsid w:val="00022A87"/>
    <w:rsid w:val="00024AA2"/>
    <w:rsid w:val="00026924"/>
    <w:rsid w:val="00026DE0"/>
    <w:rsid w:val="00030BA8"/>
    <w:rsid w:val="000365AA"/>
    <w:rsid w:val="00036AF5"/>
    <w:rsid w:val="000412A4"/>
    <w:rsid w:val="000417B5"/>
    <w:rsid w:val="000426CC"/>
    <w:rsid w:val="00042A21"/>
    <w:rsid w:val="00043AD7"/>
    <w:rsid w:val="00044214"/>
    <w:rsid w:val="00047A16"/>
    <w:rsid w:val="00047E0B"/>
    <w:rsid w:val="0005036B"/>
    <w:rsid w:val="000529BB"/>
    <w:rsid w:val="00053D70"/>
    <w:rsid w:val="00053F0A"/>
    <w:rsid w:val="0005407E"/>
    <w:rsid w:val="0005450F"/>
    <w:rsid w:val="00055957"/>
    <w:rsid w:val="00060BDB"/>
    <w:rsid w:val="00060D87"/>
    <w:rsid w:val="0006183C"/>
    <w:rsid w:val="00062642"/>
    <w:rsid w:val="00062789"/>
    <w:rsid w:val="00062AF9"/>
    <w:rsid w:val="00062EC3"/>
    <w:rsid w:val="00064955"/>
    <w:rsid w:val="00065333"/>
    <w:rsid w:val="00066984"/>
    <w:rsid w:val="00066B0E"/>
    <w:rsid w:val="00072AB1"/>
    <w:rsid w:val="00073DCD"/>
    <w:rsid w:val="0007430C"/>
    <w:rsid w:val="00074885"/>
    <w:rsid w:val="00074983"/>
    <w:rsid w:val="000759F8"/>
    <w:rsid w:val="000762AD"/>
    <w:rsid w:val="00077FAF"/>
    <w:rsid w:val="00081615"/>
    <w:rsid w:val="00081F53"/>
    <w:rsid w:val="00085580"/>
    <w:rsid w:val="00086D00"/>
    <w:rsid w:val="00086E18"/>
    <w:rsid w:val="00087228"/>
    <w:rsid w:val="00087237"/>
    <w:rsid w:val="00087F1E"/>
    <w:rsid w:val="00090520"/>
    <w:rsid w:val="000907EC"/>
    <w:rsid w:val="000918C9"/>
    <w:rsid w:val="00091CBF"/>
    <w:rsid w:val="000927A0"/>
    <w:rsid w:val="00093DE7"/>
    <w:rsid w:val="00094091"/>
    <w:rsid w:val="0009452D"/>
    <w:rsid w:val="00095859"/>
    <w:rsid w:val="00096B86"/>
    <w:rsid w:val="000974D1"/>
    <w:rsid w:val="000A1E2F"/>
    <w:rsid w:val="000A3857"/>
    <w:rsid w:val="000A6FD2"/>
    <w:rsid w:val="000A7683"/>
    <w:rsid w:val="000B0337"/>
    <w:rsid w:val="000B03CF"/>
    <w:rsid w:val="000B0400"/>
    <w:rsid w:val="000B3106"/>
    <w:rsid w:val="000B3780"/>
    <w:rsid w:val="000B4F47"/>
    <w:rsid w:val="000B5D11"/>
    <w:rsid w:val="000B6C95"/>
    <w:rsid w:val="000C1AAA"/>
    <w:rsid w:val="000C1C0B"/>
    <w:rsid w:val="000C1C3E"/>
    <w:rsid w:val="000C2AB2"/>
    <w:rsid w:val="000C2FA8"/>
    <w:rsid w:val="000C36E9"/>
    <w:rsid w:val="000C455D"/>
    <w:rsid w:val="000C48FC"/>
    <w:rsid w:val="000C6441"/>
    <w:rsid w:val="000C6783"/>
    <w:rsid w:val="000C6BF2"/>
    <w:rsid w:val="000C73F6"/>
    <w:rsid w:val="000D075B"/>
    <w:rsid w:val="000D114B"/>
    <w:rsid w:val="000D1155"/>
    <w:rsid w:val="000D34FA"/>
    <w:rsid w:val="000D3E86"/>
    <w:rsid w:val="000D4441"/>
    <w:rsid w:val="000D49D9"/>
    <w:rsid w:val="000D57BA"/>
    <w:rsid w:val="000D6667"/>
    <w:rsid w:val="000D691F"/>
    <w:rsid w:val="000D7E1F"/>
    <w:rsid w:val="000D7FA3"/>
    <w:rsid w:val="000E1C39"/>
    <w:rsid w:val="000E24A6"/>
    <w:rsid w:val="000E2550"/>
    <w:rsid w:val="000E3A77"/>
    <w:rsid w:val="000E499E"/>
    <w:rsid w:val="000E64AB"/>
    <w:rsid w:val="000E6CD0"/>
    <w:rsid w:val="000E702A"/>
    <w:rsid w:val="000E7861"/>
    <w:rsid w:val="000E7863"/>
    <w:rsid w:val="000E7E3F"/>
    <w:rsid w:val="000F1467"/>
    <w:rsid w:val="000F1F9A"/>
    <w:rsid w:val="000F3BC5"/>
    <w:rsid w:val="000F603F"/>
    <w:rsid w:val="001003D1"/>
    <w:rsid w:val="0010052E"/>
    <w:rsid w:val="00102C93"/>
    <w:rsid w:val="001035B1"/>
    <w:rsid w:val="00103A29"/>
    <w:rsid w:val="00105416"/>
    <w:rsid w:val="001071DE"/>
    <w:rsid w:val="001071FF"/>
    <w:rsid w:val="001074BE"/>
    <w:rsid w:val="00107E4F"/>
    <w:rsid w:val="00110142"/>
    <w:rsid w:val="00110499"/>
    <w:rsid w:val="001118A3"/>
    <w:rsid w:val="0011209A"/>
    <w:rsid w:val="0011289D"/>
    <w:rsid w:val="00112918"/>
    <w:rsid w:val="00112E5E"/>
    <w:rsid w:val="0011385E"/>
    <w:rsid w:val="00113B8C"/>
    <w:rsid w:val="0011534B"/>
    <w:rsid w:val="00115B5F"/>
    <w:rsid w:val="001162A0"/>
    <w:rsid w:val="001168BE"/>
    <w:rsid w:val="00120485"/>
    <w:rsid w:val="00122EE3"/>
    <w:rsid w:val="00123B5D"/>
    <w:rsid w:val="00124F94"/>
    <w:rsid w:val="001259CC"/>
    <w:rsid w:val="00127833"/>
    <w:rsid w:val="00127FF9"/>
    <w:rsid w:val="001315B3"/>
    <w:rsid w:val="001319F4"/>
    <w:rsid w:val="00131D99"/>
    <w:rsid w:val="00131E0D"/>
    <w:rsid w:val="0013452F"/>
    <w:rsid w:val="001348C7"/>
    <w:rsid w:val="0013599C"/>
    <w:rsid w:val="001362E4"/>
    <w:rsid w:val="00136663"/>
    <w:rsid w:val="001367FD"/>
    <w:rsid w:val="00137E83"/>
    <w:rsid w:val="001423D2"/>
    <w:rsid w:val="00143225"/>
    <w:rsid w:val="001439DB"/>
    <w:rsid w:val="00144030"/>
    <w:rsid w:val="001445F2"/>
    <w:rsid w:val="00145402"/>
    <w:rsid w:val="00145ED9"/>
    <w:rsid w:val="00146424"/>
    <w:rsid w:val="001510DF"/>
    <w:rsid w:val="00151F2A"/>
    <w:rsid w:val="00152275"/>
    <w:rsid w:val="001525F4"/>
    <w:rsid w:val="0015306E"/>
    <w:rsid w:val="00153915"/>
    <w:rsid w:val="001545B5"/>
    <w:rsid w:val="001549E9"/>
    <w:rsid w:val="0015510F"/>
    <w:rsid w:val="00156313"/>
    <w:rsid w:val="001603FF"/>
    <w:rsid w:val="00160419"/>
    <w:rsid w:val="00161D63"/>
    <w:rsid w:val="00162AA2"/>
    <w:rsid w:val="00164529"/>
    <w:rsid w:val="00165C58"/>
    <w:rsid w:val="00166030"/>
    <w:rsid w:val="00167AE4"/>
    <w:rsid w:val="0017088C"/>
    <w:rsid w:val="00172458"/>
    <w:rsid w:val="001736CF"/>
    <w:rsid w:val="001741FA"/>
    <w:rsid w:val="00174E17"/>
    <w:rsid w:val="00175B24"/>
    <w:rsid w:val="00176143"/>
    <w:rsid w:val="0017673A"/>
    <w:rsid w:val="00176A46"/>
    <w:rsid w:val="001774FB"/>
    <w:rsid w:val="00180911"/>
    <w:rsid w:val="00180A38"/>
    <w:rsid w:val="00181085"/>
    <w:rsid w:val="001816D1"/>
    <w:rsid w:val="00181B3D"/>
    <w:rsid w:val="001826F5"/>
    <w:rsid w:val="001829E1"/>
    <w:rsid w:val="001834AC"/>
    <w:rsid w:val="00183869"/>
    <w:rsid w:val="00185451"/>
    <w:rsid w:val="00185603"/>
    <w:rsid w:val="00185979"/>
    <w:rsid w:val="001862CB"/>
    <w:rsid w:val="0018744C"/>
    <w:rsid w:val="0019109C"/>
    <w:rsid w:val="00191309"/>
    <w:rsid w:val="00191696"/>
    <w:rsid w:val="00192796"/>
    <w:rsid w:val="001929C7"/>
    <w:rsid w:val="001933A5"/>
    <w:rsid w:val="00194D47"/>
    <w:rsid w:val="00195A6E"/>
    <w:rsid w:val="00195DF1"/>
    <w:rsid w:val="00197E44"/>
    <w:rsid w:val="001A0565"/>
    <w:rsid w:val="001A11A9"/>
    <w:rsid w:val="001A122C"/>
    <w:rsid w:val="001A1AF5"/>
    <w:rsid w:val="001A31F4"/>
    <w:rsid w:val="001A36AB"/>
    <w:rsid w:val="001A5D6F"/>
    <w:rsid w:val="001A6B47"/>
    <w:rsid w:val="001B0556"/>
    <w:rsid w:val="001B1CFA"/>
    <w:rsid w:val="001B27C2"/>
    <w:rsid w:val="001B3D24"/>
    <w:rsid w:val="001B52FC"/>
    <w:rsid w:val="001B5345"/>
    <w:rsid w:val="001B56A6"/>
    <w:rsid w:val="001B5FE2"/>
    <w:rsid w:val="001B648A"/>
    <w:rsid w:val="001B6B12"/>
    <w:rsid w:val="001C0D3F"/>
    <w:rsid w:val="001C1421"/>
    <w:rsid w:val="001C17F5"/>
    <w:rsid w:val="001C25FE"/>
    <w:rsid w:val="001C2642"/>
    <w:rsid w:val="001C34F2"/>
    <w:rsid w:val="001C48B7"/>
    <w:rsid w:val="001C48E3"/>
    <w:rsid w:val="001C527A"/>
    <w:rsid w:val="001C542B"/>
    <w:rsid w:val="001C582E"/>
    <w:rsid w:val="001C5964"/>
    <w:rsid w:val="001C5CCE"/>
    <w:rsid w:val="001C638D"/>
    <w:rsid w:val="001C67FA"/>
    <w:rsid w:val="001D0167"/>
    <w:rsid w:val="001D19F9"/>
    <w:rsid w:val="001D1E41"/>
    <w:rsid w:val="001D1F19"/>
    <w:rsid w:val="001D3881"/>
    <w:rsid w:val="001D3A32"/>
    <w:rsid w:val="001D44DA"/>
    <w:rsid w:val="001D64E0"/>
    <w:rsid w:val="001D68E5"/>
    <w:rsid w:val="001D6C4B"/>
    <w:rsid w:val="001D757D"/>
    <w:rsid w:val="001E00EB"/>
    <w:rsid w:val="001E012E"/>
    <w:rsid w:val="001E0174"/>
    <w:rsid w:val="001E07AE"/>
    <w:rsid w:val="001E1030"/>
    <w:rsid w:val="001E2711"/>
    <w:rsid w:val="001E3308"/>
    <w:rsid w:val="001E3A23"/>
    <w:rsid w:val="001E5804"/>
    <w:rsid w:val="001E5F41"/>
    <w:rsid w:val="001E658D"/>
    <w:rsid w:val="001E7992"/>
    <w:rsid w:val="001E7C8D"/>
    <w:rsid w:val="001F10E1"/>
    <w:rsid w:val="001F1CAE"/>
    <w:rsid w:val="001F47B6"/>
    <w:rsid w:val="001F5850"/>
    <w:rsid w:val="001F7A4D"/>
    <w:rsid w:val="001F7FE9"/>
    <w:rsid w:val="0020258A"/>
    <w:rsid w:val="00202A81"/>
    <w:rsid w:val="00205F59"/>
    <w:rsid w:val="0020635F"/>
    <w:rsid w:val="00206398"/>
    <w:rsid w:val="00206744"/>
    <w:rsid w:val="00210273"/>
    <w:rsid w:val="00210A23"/>
    <w:rsid w:val="002134C3"/>
    <w:rsid w:val="00214197"/>
    <w:rsid w:val="002147E8"/>
    <w:rsid w:val="00215376"/>
    <w:rsid w:val="00216DB7"/>
    <w:rsid w:val="00220574"/>
    <w:rsid w:val="00222FFB"/>
    <w:rsid w:val="00223CE7"/>
    <w:rsid w:val="00223F2D"/>
    <w:rsid w:val="00224D76"/>
    <w:rsid w:val="00225544"/>
    <w:rsid w:val="00226508"/>
    <w:rsid w:val="00226D0A"/>
    <w:rsid w:val="002302FD"/>
    <w:rsid w:val="0023075F"/>
    <w:rsid w:val="0023139D"/>
    <w:rsid w:val="00235AF5"/>
    <w:rsid w:val="00236706"/>
    <w:rsid w:val="00240168"/>
    <w:rsid w:val="00240F51"/>
    <w:rsid w:val="00242193"/>
    <w:rsid w:val="00243705"/>
    <w:rsid w:val="0024516F"/>
    <w:rsid w:val="00254E83"/>
    <w:rsid w:val="00255B2C"/>
    <w:rsid w:val="002564BA"/>
    <w:rsid w:val="002575EB"/>
    <w:rsid w:val="0026099D"/>
    <w:rsid w:val="0026139F"/>
    <w:rsid w:val="00262BD1"/>
    <w:rsid w:val="00263B31"/>
    <w:rsid w:val="00264037"/>
    <w:rsid w:val="00264328"/>
    <w:rsid w:val="00265D6B"/>
    <w:rsid w:val="00265DA6"/>
    <w:rsid w:val="002662F5"/>
    <w:rsid w:val="002667D7"/>
    <w:rsid w:val="00266845"/>
    <w:rsid w:val="00266A91"/>
    <w:rsid w:val="0026797C"/>
    <w:rsid w:val="00267DD0"/>
    <w:rsid w:val="002701C9"/>
    <w:rsid w:val="002705DD"/>
    <w:rsid w:val="00271A8D"/>
    <w:rsid w:val="002749E7"/>
    <w:rsid w:val="00276262"/>
    <w:rsid w:val="00276A0A"/>
    <w:rsid w:val="00276A7B"/>
    <w:rsid w:val="002804D4"/>
    <w:rsid w:val="00280A91"/>
    <w:rsid w:val="00281777"/>
    <w:rsid w:val="0028274B"/>
    <w:rsid w:val="002833B0"/>
    <w:rsid w:val="00287B78"/>
    <w:rsid w:val="00294044"/>
    <w:rsid w:val="00294310"/>
    <w:rsid w:val="002976D1"/>
    <w:rsid w:val="002A2E0A"/>
    <w:rsid w:val="002A3F64"/>
    <w:rsid w:val="002A45A5"/>
    <w:rsid w:val="002A463E"/>
    <w:rsid w:val="002A4DE1"/>
    <w:rsid w:val="002A76EC"/>
    <w:rsid w:val="002B0B2C"/>
    <w:rsid w:val="002B1A01"/>
    <w:rsid w:val="002B2BE1"/>
    <w:rsid w:val="002B425F"/>
    <w:rsid w:val="002B4381"/>
    <w:rsid w:val="002B65F8"/>
    <w:rsid w:val="002B7838"/>
    <w:rsid w:val="002C1C45"/>
    <w:rsid w:val="002C340F"/>
    <w:rsid w:val="002C3CAA"/>
    <w:rsid w:val="002C5560"/>
    <w:rsid w:val="002C5780"/>
    <w:rsid w:val="002C72FC"/>
    <w:rsid w:val="002C783C"/>
    <w:rsid w:val="002C7BE3"/>
    <w:rsid w:val="002D0998"/>
    <w:rsid w:val="002D173C"/>
    <w:rsid w:val="002D3032"/>
    <w:rsid w:val="002D6A65"/>
    <w:rsid w:val="002D6F4A"/>
    <w:rsid w:val="002D7171"/>
    <w:rsid w:val="002D793F"/>
    <w:rsid w:val="002E001A"/>
    <w:rsid w:val="002E0446"/>
    <w:rsid w:val="002E0859"/>
    <w:rsid w:val="002E21AE"/>
    <w:rsid w:val="002E2A65"/>
    <w:rsid w:val="002E36EC"/>
    <w:rsid w:val="002E41BD"/>
    <w:rsid w:val="002E4CF0"/>
    <w:rsid w:val="002E58FE"/>
    <w:rsid w:val="002F0990"/>
    <w:rsid w:val="002F1620"/>
    <w:rsid w:val="002F19E3"/>
    <w:rsid w:val="002F360F"/>
    <w:rsid w:val="002F3B88"/>
    <w:rsid w:val="002F70BC"/>
    <w:rsid w:val="002F719F"/>
    <w:rsid w:val="003013C1"/>
    <w:rsid w:val="0030182E"/>
    <w:rsid w:val="00301A88"/>
    <w:rsid w:val="00302D38"/>
    <w:rsid w:val="00303741"/>
    <w:rsid w:val="00303B8C"/>
    <w:rsid w:val="0030698A"/>
    <w:rsid w:val="00307928"/>
    <w:rsid w:val="00310618"/>
    <w:rsid w:val="00310C30"/>
    <w:rsid w:val="00311273"/>
    <w:rsid w:val="00313316"/>
    <w:rsid w:val="00315EB8"/>
    <w:rsid w:val="00316B60"/>
    <w:rsid w:val="00317E5B"/>
    <w:rsid w:val="00320BA4"/>
    <w:rsid w:val="00321868"/>
    <w:rsid w:val="003222B7"/>
    <w:rsid w:val="00322FEC"/>
    <w:rsid w:val="00324A33"/>
    <w:rsid w:val="00324E2A"/>
    <w:rsid w:val="00325A17"/>
    <w:rsid w:val="003267EE"/>
    <w:rsid w:val="00326C89"/>
    <w:rsid w:val="003270FC"/>
    <w:rsid w:val="003274BC"/>
    <w:rsid w:val="00327B31"/>
    <w:rsid w:val="003320D5"/>
    <w:rsid w:val="00332958"/>
    <w:rsid w:val="00332BBD"/>
    <w:rsid w:val="00332E5C"/>
    <w:rsid w:val="00333368"/>
    <w:rsid w:val="003347EB"/>
    <w:rsid w:val="003368F7"/>
    <w:rsid w:val="00336D0E"/>
    <w:rsid w:val="003370C0"/>
    <w:rsid w:val="00337BF0"/>
    <w:rsid w:val="00341255"/>
    <w:rsid w:val="003413D0"/>
    <w:rsid w:val="0034150C"/>
    <w:rsid w:val="003445A6"/>
    <w:rsid w:val="003446D6"/>
    <w:rsid w:val="0034536B"/>
    <w:rsid w:val="00346254"/>
    <w:rsid w:val="00350013"/>
    <w:rsid w:val="003511DB"/>
    <w:rsid w:val="00351D4C"/>
    <w:rsid w:val="003532D8"/>
    <w:rsid w:val="0035395C"/>
    <w:rsid w:val="00353D10"/>
    <w:rsid w:val="00356B50"/>
    <w:rsid w:val="00356E93"/>
    <w:rsid w:val="00357C2A"/>
    <w:rsid w:val="00360169"/>
    <w:rsid w:val="00360535"/>
    <w:rsid w:val="00361F68"/>
    <w:rsid w:val="00362AED"/>
    <w:rsid w:val="0036332A"/>
    <w:rsid w:val="00363433"/>
    <w:rsid w:val="00364F2A"/>
    <w:rsid w:val="0036662A"/>
    <w:rsid w:val="00370796"/>
    <w:rsid w:val="003731D1"/>
    <w:rsid w:val="00373D36"/>
    <w:rsid w:val="003765B8"/>
    <w:rsid w:val="003765FC"/>
    <w:rsid w:val="0037702A"/>
    <w:rsid w:val="00377DBF"/>
    <w:rsid w:val="003808F0"/>
    <w:rsid w:val="00382463"/>
    <w:rsid w:val="003839FA"/>
    <w:rsid w:val="00386195"/>
    <w:rsid w:val="003867CF"/>
    <w:rsid w:val="00392226"/>
    <w:rsid w:val="00392BAA"/>
    <w:rsid w:val="0039351B"/>
    <w:rsid w:val="00393917"/>
    <w:rsid w:val="0039596D"/>
    <w:rsid w:val="003960C0"/>
    <w:rsid w:val="00397177"/>
    <w:rsid w:val="00397DBD"/>
    <w:rsid w:val="003A19CE"/>
    <w:rsid w:val="003A2B19"/>
    <w:rsid w:val="003A578B"/>
    <w:rsid w:val="003A61BB"/>
    <w:rsid w:val="003A6F94"/>
    <w:rsid w:val="003B19F9"/>
    <w:rsid w:val="003B1B50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BE9"/>
    <w:rsid w:val="003C2FE1"/>
    <w:rsid w:val="003C34C6"/>
    <w:rsid w:val="003C34E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315E"/>
    <w:rsid w:val="003D4CE3"/>
    <w:rsid w:val="003D5472"/>
    <w:rsid w:val="003D6ED3"/>
    <w:rsid w:val="003D72EC"/>
    <w:rsid w:val="003E165E"/>
    <w:rsid w:val="003E2B71"/>
    <w:rsid w:val="003E2DEC"/>
    <w:rsid w:val="003E3C13"/>
    <w:rsid w:val="003E77FC"/>
    <w:rsid w:val="003F01C5"/>
    <w:rsid w:val="003F186D"/>
    <w:rsid w:val="003F18AF"/>
    <w:rsid w:val="003F19E1"/>
    <w:rsid w:val="003F43FC"/>
    <w:rsid w:val="003F4F89"/>
    <w:rsid w:val="003F604A"/>
    <w:rsid w:val="003F6484"/>
    <w:rsid w:val="003F7A17"/>
    <w:rsid w:val="00400A4C"/>
    <w:rsid w:val="004014EC"/>
    <w:rsid w:val="00401868"/>
    <w:rsid w:val="00403B4F"/>
    <w:rsid w:val="004047E2"/>
    <w:rsid w:val="00404FE5"/>
    <w:rsid w:val="00404FF3"/>
    <w:rsid w:val="004056CC"/>
    <w:rsid w:val="004066C6"/>
    <w:rsid w:val="00410386"/>
    <w:rsid w:val="004110E0"/>
    <w:rsid w:val="004126F6"/>
    <w:rsid w:val="00415FF0"/>
    <w:rsid w:val="004178C2"/>
    <w:rsid w:val="0042006D"/>
    <w:rsid w:val="0042016F"/>
    <w:rsid w:val="00420AAE"/>
    <w:rsid w:val="0042255E"/>
    <w:rsid w:val="00422B74"/>
    <w:rsid w:val="00423F36"/>
    <w:rsid w:val="00424AB4"/>
    <w:rsid w:val="00424F94"/>
    <w:rsid w:val="00425E01"/>
    <w:rsid w:val="00426242"/>
    <w:rsid w:val="004269CB"/>
    <w:rsid w:val="004271DE"/>
    <w:rsid w:val="0043172D"/>
    <w:rsid w:val="004317E8"/>
    <w:rsid w:val="00431E84"/>
    <w:rsid w:val="00431FE7"/>
    <w:rsid w:val="00432385"/>
    <w:rsid w:val="00432E55"/>
    <w:rsid w:val="004347D2"/>
    <w:rsid w:val="00434AAC"/>
    <w:rsid w:val="004359DF"/>
    <w:rsid w:val="00435A04"/>
    <w:rsid w:val="00435F58"/>
    <w:rsid w:val="00437318"/>
    <w:rsid w:val="00437BE1"/>
    <w:rsid w:val="00440D00"/>
    <w:rsid w:val="00440FA5"/>
    <w:rsid w:val="004415E7"/>
    <w:rsid w:val="0044295C"/>
    <w:rsid w:val="00443307"/>
    <w:rsid w:val="00445E1A"/>
    <w:rsid w:val="0044643A"/>
    <w:rsid w:val="00446D02"/>
    <w:rsid w:val="00446EF2"/>
    <w:rsid w:val="00447ACD"/>
    <w:rsid w:val="00452546"/>
    <w:rsid w:val="00452A92"/>
    <w:rsid w:val="00455FA3"/>
    <w:rsid w:val="00457A8A"/>
    <w:rsid w:val="004603A2"/>
    <w:rsid w:val="00461679"/>
    <w:rsid w:val="00462DFE"/>
    <w:rsid w:val="004634DB"/>
    <w:rsid w:val="00463905"/>
    <w:rsid w:val="004672E1"/>
    <w:rsid w:val="004675FF"/>
    <w:rsid w:val="0046761E"/>
    <w:rsid w:val="00471862"/>
    <w:rsid w:val="00472185"/>
    <w:rsid w:val="00472C8D"/>
    <w:rsid w:val="004745F9"/>
    <w:rsid w:val="00474AE9"/>
    <w:rsid w:val="00475603"/>
    <w:rsid w:val="0047589F"/>
    <w:rsid w:val="00475B1C"/>
    <w:rsid w:val="00476734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654B"/>
    <w:rsid w:val="00487890"/>
    <w:rsid w:val="00491E17"/>
    <w:rsid w:val="00492F00"/>
    <w:rsid w:val="00493F6A"/>
    <w:rsid w:val="0049413C"/>
    <w:rsid w:val="00494B3B"/>
    <w:rsid w:val="00495CCE"/>
    <w:rsid w:val="004A02B7"/>
    <w:rsid w:val="004A0A95"/>
    <w:rsid w:val="004A0E56"/>
    <w:rsid w:val="004A2224"/>
    <w:rsid w:val="004A2536"/>
    <w:rsid w:val="004A350C"/>
    <w:rsid w:val="004A443C"/>
    <w:rsid w:val="004A66E9"/>
    <w:rsid w:val="004A7325"/>
    <w:rsid w:val="004B0B57"/>
    <w:rsid w:val="004B13B8"/>
    <w:rsid w:val="004B188D"/>
    <w:rsid w:val="004B1AF5"/>
    <w:rsid w:val="004B29E5"/>
    <w:rsid w:val="004B2D5F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0BE"/>
    <w:rsid w:val="004C449A"/>
    <w:rsid w:val="004C4C93"/>
    <w:rsid w:val="004C5F4B"/>
    <w:rsid w:val="004C6144"/>
    <w:rsid w:val="004C78C8"/>
    <w:rsid w:val="004D0CDC"/>
    <w:rsid w:val="004D381E"/>
    <w:rsid w:val="004D4982"/>
    <w:rsid w:val="004D777F"/>
    <w:rsid w:val="004D7B18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63E2"/>
    <w:rsid w:val="004E67F8"/>
    <w:rsid w:val="004E7129"/>
    <w:rsid w:val="004F01F2"/>
    <w:rsid w:val="004F0E85"/>
    <w:rsid w:val="004F1FA2"/>
    <w:rsid w:val="004F2EA0"/>
    <w:rsid w:val="004F3A13"/>
    <w:rsid w:val="004F60A6"/>
    <w:rsid w:val="004F702A"/>
    <w:rsid w:val="004F7B4C"/>
    <w:rsid w:val="0050083D"/>
    <w:rsid w:val="00504F2B"/>
    <w:rsid w:val="00504F86"/>
    <w:rsid w:val="00507950"/>
    <w:rsid w:val="00511AFE"/>
    <w:rsid w:val="005126BF"/>
    <w:rsid w:val="005134D8"/>
    <w:rsid w:val="00514F8A"/>
    <w:rsid w:val="0051538C"/>
    <w:rsid w:val="00515E0F"/>
    <w:rsid w:val="00516236"/>
    <w:rsid w:val="00521904"/>
    <w:rsid w:val="00521A63"/>
    <w:rsid w:val="005237BB"/>
    <w:rsid w:val="005254EF"/>
    <w:rsid w:val="00526222"/>
    <w:rsid w:val="00526876"/>
    <w:rsid w:val="00526FBA"/>
    <w:rsid w:val="00527884"/>
    <w:rsid w:val="005324C7"/>
    <w:rsid w:val="0053316C"/>
    <w:rsid w:val="00533B8F"/>
    <w:rsid w:val="00534996"/>
    <w:rsid w:val="00536F2F"/>
    <w:rsid w:val="005408A0"/>
    <w:rsid w:val="005408AD"/>
    <w:rsid w:val="00540B0C"/>
    <w:rsid w:val="00540E8F"/>
    <w:rsid w:val="00542553"/>
    <w:rsid w:val="005441E1"/>
    <w:rsid w:val="00544BDE"/>
    <w:rsid w:val="00547A4A"/>
    <w:rsid w:val="005517ED"/>
    <w:rsid w:val="00552667"/>
    <w:rsid w:val="00552953"/>
    <w:rsid w:val="00553C80"/>
    <w:rsid w:val="00556CD6"/>
    <w:rsid w:val="00556E88"/>
    <w:rsid w:val="005573C7"/>
    <w:rsid w:val="005605F1"/>
    <w:rsid w:val="005629D4"/>
    <w:rsid w:val="0056342B"/>
    <w:rsid w:val="0056363E"/>
    <w:rsid w:val="00563A6F"/>
    <w:rsid w:val="00564AC9"/>
    <w:rsid w:val="00564ADF"/>
    <w:rsid w:val="0056503F"/>
    <w:rsid w:val="005652EB"/>
    <w:rsid w:val="00565450"/>
    <w:rsid w:val="00565BFA"/>
    <w:rsid w:val="00566263"/>
    <w:rsid w:val="005664E2"/>
    <w:rsid w:val="00570152"/>
    <w:rsid w:val="00570B9F"/>
    <w:rsid w:val="00570DD4"/>
    <w:rsid w:val="005747F2"/>
    <w:rsid w:val="0057505E"/>
    <w:rsid w:val="0057511C"/>
    <w:rsid w:val="00575580"/>
    <w:rsid w:val="0057570B"/>
    <w:rsid w:val="005763BC"/>
    <w:rsid w:val="005763E6"/>
    <w:rsid w:val="00576CC0"/>
    <w:rsid w:val="00577105"/>
    <w:rsid w:val="00581023"/>
    <w:rsid w:val="00581269"/>
    <w:rsid w:val="005824C8"/>
    <w:rsid w:val="00582AC7"/>
    <w:rsid w:val="005832A0"/>
    <w:rsid w:val="005838BC"/>
    <w:rsid w:val="00584416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A05D8"/>
    <w:rsid w:val="005A1E5A"/>
    <w:rsid w:val="005A24CB"/>
    <w:rsid w:val="005A3473"/>
    <w:rsid w:val="005A44D4"/>
    <w:rsid w:val="005A59D2"/>
    <w:rsid w:val="005A69F4"/>
    <w:rsid w:val="005A75E1"/>
    <w:rsid w:val="005B154C"/>
    <w:rsid w:val="005B1648"/>
    <w:rsid w:val="005B335A"/>
    <w:rsid w:val="005B3B15"/>
    <w:rsid w:val="005B3C65"/>
    <w:rsid w:val="005B4F5F"/>
    <w:rsid w:val="005B70B8"/>
    <w:rsid w:val="005C15F9"/>
    <w:rsid w:val="005C4D70"/>
    <w:rsid w:val="005C7304"/>
    <w:rsid w:val="005D2D1F"/>
    <w:rsid w:val="005D2D8F"/>
    <w:rsid w:val="005D6EA4"/>
    <w:rsid w:val="005D7005"/>
    <w:rsid w:val="005D7320"/>
    <w:rsid w:val="005D78CB"/>
    <w:rsid w:val="005E56A1"/>
    <w:rsid w:val="005E5DF4"/>
    <w:rsid w:val="005E6FA6"/>
    <w:rsid w:val="005E7233"/>
    <w:rsid w:val="005F0D63"/>
    <w:rsid w:val="005F12A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B5D"/>
    <w:rsid w:val="00604F0E"/>
    <w:rsid w:val="00605B56"/>
    <w:rsid w:val="00606FC6"/>
    <w:rsid w:val="006078A7"/>
    <w:rsid w:val="00607AD1"/>
    <w:rsid w:val="006100E0"/>
    <w:rsid w:val="006103AA"/>
    <w:rsid w:val="00611301"/>
    <w:rsid w:val="0061177A"/>
    <w:rsid w:val="00611E33"/>
    <w:rsid w:val="0062019C"/>
    <w:rsid w:val="00622462"/>
    <w:rsid w:val="00622628"/>
    <w:rsid w:val="00622E57"/>
    <w:rsid w:val="00623214"/>
    <w:rsid w:val="0062342A"/>
    <w:rsid w:val="00624074"/>
    <w:rsid w:val="0062534A"/>
    <w:rsid w:val="00627B4D"/>
    <w:rsid w:val="00631273"/>
    <w:rsid w:val="00633BE7"/>
    <w:rsid w:val="00634464"/>
    <w:rsid w:val="00635168"/>
    <w:rsid w:val="00635871"/>
    <w:rsid w:val="00637F17"/>
    <w:rsid w:val="00643015"/>
    <w:rsid w:val="00645F88"/>
    <w:rsid w:val="006473C9"/>
    <w:rsid w:val="006519F7"/>
    <w:rsid w:val="006527AF"/>
    <w:rsid w:val="00655148"/>
    <w:rsid w:val="00655D8B"/>
    <w:rsid w:val="00656D86"/>
    <w:rsid w:val="00660CE4"/>
    <w:rsid w:val="006615D0"/>
    <w:rsid w:val="00662E3A"/>
    <w:rsid w:val="00663EA0"/>
    <w:rsid w:val="00664100"/>
    <w:rsid w:val="0066481A"/>
    <w:rsid w:val="00665761"/>
    <w:rsid w:val="006659B2"/>
    <w:rsid w:val="0066610D"/>
    <w:rsid w:val="0067564A"/>
    <w:rsid w:val="00675932"/>
    <w:rsid w:val="00675B79"/>
    <w:rsid w:val="006763FC"/>
    <w:rsid w:val="006770AD"/>
    <w:rsid w:val="00677CC5"/>
    <w:rsid w:val="0068489D"/>
    <w:rsid w:val="006852BA"/>
    <w:rsid w:val="00685927"/>
    <w:rsid w:val="00685FD1"/>
    <w:rsid w:val="00687050"/>
    <w:rsid w:val="00691ED7"/>
    <w:rsid w:val="006924EF"/>
    <w:rsid w:val="00692C0A"/>
    <w:rsid w:val="006930DE"/>
    <w:rsid w:val="00696356"/>
    <w:rsid w:val="00696E94"/>
    <w:rsid w:val="00697B03"/>
    <w:rsid w:val="00697FE7"/>
    <w:rsid w:val="006A01D6"/>
    <w:rsid w:val="006A28E3"/>
    <w:rsid w:val="006A2A61"/>
    <w:rsid w:val="006A3D47"/>
    <w:rsid w:val="006A58C2"/>
    <w:rsid w:val="006A635D"/>
    <w:rsid w:val="006A69B3"/>
    <w:rsid w:val="006A6ACD"/>
    <w:rsid w:val="006A6B09"/>
    <w:rsid w:val="006A6C31"/>
    <w:rsid w:val="006B065F"/>
    <w:rsid w:val="006B1152"/>
    <w:rsid w:val="006B307E"/>
    <w:rsid w:val="006B416A"/>
    <w:rsid w:val="006B4380"/>
    <w:rsid w:val="006B48C4"/>
    <w:rsid w:val="006B55AE"/>
    <w:rsid w:val="006B6C9A"/>
    <w:rsid w:val="006B7426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108E"/>
    <w:rsid w:val="006D15BD"/>
    <w:rsid w:val="006D1E95"/>
    <w:rsid w:val="006D2833"/>
    <w:rsid w:val="006D3BBD"/>
    <w:rsid w:val="006D4578"/>
    <w:rsid w:val="006D5D69"/>
    <w:rsid w:val="006D6D1B"/>
    <w:rsid w:val="006D7F1D"/>
    <w:rsid w:val="006E09F2"/>
    <w:rsid w:val="006E2A66"/>
    <w:rsid w:val="006E30D5"/>
    <w:rsid w:val="006E4628"/>
    <w:rsid w:val="006E46F5"/>
    <w:rsid w:val="006E48E5"/>
    <w:rsid w:val="006E6CE1"/>
    <w:rsid w:val="006E6FB0"/>
    <w:rsid w:val="006F0060"/>
    <w:rsid w:val="006F075B"/>
    <w:rsid w:val="006F08CD"/>
    <w:rsid w:val="006F0E66"/>
    <w:rsid w:val="006F0FED"/>
    <w:rsid w:val="006F1075"/>
    <w:rsid w:val="006F1A54"/>
    <w:rsid w:val="006F1D89"/>
    <w:rsid w:val="006F2056"/>
    <w:rsid w:val="006F26C1"/>
    <w:rsid w:val="006F2AEA"/>
    <w:rsid w:val="006F3CBE"/>
    <w:rsid w:val="006F4861"/>
    <w:rsid w:val="006F4921"/>
    <w:rsid w:val="006F4D67"/>
    <w:rsid w:val="006F4F2C"/>
    <w:rsid w:val="006F66AA"/>
    <w:rsid w:val="00701C4F"/>
    <w:rsid w:val="00701DBF"/>
    <w:rsid w:val="00701E09"/>
    <w:rsid w:val="00703482"/>
    <w:rsid w:val="00703DAF"/>
    <w:rsid w:val="00704037"/>
    <w:rsid w:val="007051EE"/>
    <w:rsid w:val="00706893"/>
    <w:rsid w:val="00706FF1"/>
    <w:rsid w:val="00707A5A"/>
    <w:rsid w:val="00711016"/>
    <w:rsid w:val="00711888"/>
    <w:rsid w:val="00714123"/>
    <w:rsid w:val="00714FBE"/>
    <w:rsid w:val="00715C4C"/>
    <w:rsid w:val="0071674A"/>
    <w:rsid w:val="00716ABA"/>
    <w:rsid w:val="00723BC5"/>
    <w:rsid w:val="00723D57"/>
    <w:rsid w:val="007258BC"/>
    <w:rsid w:val="0072693F"/>
    <w:rsid w:val="00727E12"/>
    <w:rsid w:val="0073109B"/>
    <w:rsid w:val="007339AB"/>
    <w:rsid w:val="0073411A"/>
    <w:rsid w:val="00736B70"/>
    <w:rsid w:val="00742A57"/>
    <w:rsid w:val="00743B8F"/>
    <w:rsid w:val="00744C3B"/>
    <w:rsid w:val="00744EBB"/>
    <w:rsid w:val="007455AD"/>
    <w:rsid w:val="00746166"/>
    <w:rsid w:val="00746C65"/>
    <w:rsid w:val="00747119"/>
    <w:rsid w:val="0074776F"/>
    <w:rsid w:val="00750409"/>
    <w:rsid w:val="00751B97"/>
    <w:rsid w:val="00751C3A"/>
    <w:rsid w:val="00756A75"/>
    <w:rsid w:val="00756A8A"/>
    <w:rsid w:val="00757152"/>
    <w:rsid w:val="00757A79"/>
    <w:rsid w:val="00757E52"/>
    <w:rsid w:val="00761E5E"/>
    <w:rsid w:val="00761F5E"/>
    <w:rsid w:val="0076270D"/>
    <w:rsid w:val="00763442"/>
    <w:rsid w:val="0076390A"/>
    <w:rsid w:val="00764181"/>
    <w:rsid w:val="007646AA"/>
    <w:rsid w:val="0076589C"/>
    <w:rsid w:val="00765F3D"/>
    <w:rsid w:val="007664EB"/>
    <w:rsid w:val="00766A20"/>
    <w:rsid w:val="00770542"/>
    <w:rsid w:val="00770B4A"/>
    <w:rsid w:val="007762CF"/>
    <w:rsid w:val="00782ECB"/>
    <w:rsid w:val="007830DF"/>
    <w:rsid w:val="0078314F"/>
    <w:rsid w:val="007843A4"/>
    <w:rsid w:val="00785672"/>
    <w:rsid w:val="007858CE"/>
    <w:rsid w:val="00786305"/>
    <w:rsid w:val="00786FA0"/>
    <w:rsid w:val="00790F1C"/>
    <w:rsid w:val="007935D1"/>
    <w:rsid w:val="00794634"/>
    <w:rsid w:val="007A3F67"/>
    <w:rsid w:val="007A56CD"/>
    <w:rsid w:val="007A63A8"/>
    <w:rsid w:val="007A687D"/>
    <w:rsid w:val="007A7500"/>
    <w:rsid w:val="007A760B"/>
    <w:rsid w:val="007B212C"/>
    <w:rsid w:val="007B2A3E"/>
    <w:rsid w:val="007B38AC"/>
    <w:rsid w:val="007B5D1F"/>
    <w:rsid w:val="007B776A"/>
    <w:rsid w:val="007C0FE3"/>
    <w:rsid w:val="007C41D6"/>
    <w:rsid w:val="007C4E70"/>
    <w:rsid w:val="007C4F8C"/>
    <w:rsid w:val="007C5AAB"/>
    <w:rsid w:val="007C5AD8"/>
    <w:rsid w:val="007C7202"/>
    <w:rsid w:val="007C73EB"/>
    <w:rsid w:val="007D162A"/>
    <w:rsid w:val="007D1FEA"/>
    <w:rsid w:val="007D309F"/>
    <w:rsid w:val="007D4BB9"/>
    <w:rsid w:val="007D5EAC"/>
    <w:rsid w:val="007D6291"/>
    <w:rsid w:val="007D6622"/>
    <w:rsid w:val="007D6BC2"/>
    <w:rsid w:val="007D7C6D"/>
    <w:rsid w:val="007D7FCA"/>
    <w:rsid w:val="007E0355"/>
    <w:rsid w:val="007E0FDF"/>
    <w:rsid w:val="007E237E"/>
    <w:rsid w:val="007E26B8"/>
    <w:rsid w:val="007E27FD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3E5D"/>
    <w:rsid w:val="007F5497"/>
    <w:rsid w:val="007F74C2"/>
    <w:rsid w:val="007F7B5B"/>
    <w:rsid w:val="00801F55"/>
    <w:rsid w:val="00802C97"/>
    <w:rsid w:val="00802D9E"/>
    <w:rsid w:val="0080685D"/>
    <w:rsid w:val="00810DA9"/>
    <w:rsid w:val="008113A5"/>
    <w:rsid w:val="008115BC"/>
    <w:rsid w:val="0081183F"/>
    <w:rsid w:val="00812B54"/>
    <w:rsid w:val="008138C2"/>
    <w:rsid w:val="00813A8B"/>
    <w:rsid w:val="008147CE"/>
    <w:rsid w:val="00815653"/>
    <w:rsid w:val="00816953"/>
    <w:rsid w:val="00820B83"/>
    <w:rsid w:val="008224F8"/>
    <w:rsid w:val="00822655"/>
    <w:rsid w:val="008248E7"/>
    <w:rsid w:val="00825399"/>
    <w:rsid w:val="00826195"/>
    <w:rsid w:val="008305E2"/>
    <w:rsid w:val="008310AB"/>
    <w:rsid w:val="00832697"/>
    <w:rsid w:val="008326FE"/>
    <w:rsid w:val="00832AE2"/>
    <w:rsid w:val="008342A1"/>
    <w:rsid w:val="00834CFB"/>
    <w:rsid w:val="008402A2"/>
    <w:rsid w:val="0084049F"/>
    <w:rsid w:val="00840AF6"/>
    <w:rsid w:val="0084400D"/>
    <w:rsid w:val="00844AB6"/>
    <w:rsid w:val="00845B6D"/>
    <w:rsid w:val="00845E44"/>
    <w:rsid w:val="00846B5E"/>
    <w:rsid w:val="00847BF6"/>
    <w:rsid w:val="00850415"/>
    <w:rsid w:val="00850FA2"/>
    <w:rsid w:val="008521FC"/>
    <w:rsid w:val="00852A09"/>
    <w:rsid w:val="00852B52"/>
    <w:rsid w:val="00854719"/>
    <w:rsid w:val="008559D5"/>
    <w:rsid w:val="0085604D"/>
    <w:rsid w:val="008566B6"/>
    <w:rsid w:val="008606F7"/>
    <w:rsid w:val="00862083"/>
    <w:rsid w:val="00863892"/>
    <w:rsid w:val="00864180"/>
    <w:rsid w:val="00864C7A"/>
    <w:rsid w:val="0086524A"/>
    <w:rsid w:val="008654D1"/>
    <w:rsid w:val="00865570"/>
    <w:rsid w:val="0086645D"/>
    <w:rsid w:val="008703C2"/>
    <w:rsid w:val="008712FD"/>
    <w:rsid w:val="008713D7"/>
    <w:rsid w:val="00871CDC"/>
    <w:rsid w:val="00871CFA"/>
    <w:rsid w:val="0087366B"/>
    <w:rsid w:val="0087447B"/>
    <w:rsid w:val="00875DC6"/>
    <w:rsid w:val="00875FFC"/>
    <w:rsid w:val="008765B3"/>
    <w:rsid w:val="008769CA"/>
    <w:rsid w:val="00877655"/>
    <w:rsid w:val="008820F5"/>
    <w:rsid w:val="0088382C"/>
    <w:rsid w:val="00883C73"/>
    <w:rsid w:val="0088459A"/>
    <w:rsid w:val="0088465F"/>
    <w:rsid w:val="00885DF3"/>
    <w:rsid w:val="008904B2"/>
    <w:rsid w:val="00892032"/>
    <w:rsid w:val="00893A3E"/>
    <w:rsid w:val="00893CAB"/>
    <w:rsid w:val="00893F5C"/>
    <w:rsid w:val="008941D6"/>
    <w:rsid w:val="008970EE"/>
    <w:rsid w:val="00897369"/>
    <w:rsid w:val="008A0C2F"/>
    <w:rsid w:val="008A0C5D"/>
    <w:rsid w:val="008A35B9"/>
    <w:rsid w:val="008A476A"/>
    <w:rsid w:val="008A4942"/>
    <w:rsid w:val="008A5ABF"/>
    <w:rsid w:val="008A6012"/>
    <w:rsid w:val="008A7A65"/>
    <w:rsid w:val="008B0743"/>
    <w:rsid w:val="008B2AC0"/>
    <w:rsid w:val="008B381C"/>
    <w:rsid w:val="008B43A6"/>
    <w:rsid w:val="008B59D5"/>
    <w:rsid w:val="008B69DC"/>
    <w:rsid w:val="008B6EE0"/>
    <w:rsid w:val="008B72AF"/>
    <w:rsid w:val="008B7722"/>
    <w:rsid w:val="008B799D"/>
    <w:rsid w:val="008B7D0D"/>
    <w:rsid w:val="008C06D8"/>
    <w:rsid w:val="008C0BE4"/>
    <w:rsid w:val="008C0E57"/>
    <w:rsid w:val="008C123F"/>
    <w:rsid w:val="008C17D3"/>
    <w:rsid w:val="008C3C26"/>
    <w:rsid w:val="008C5357"/>
    <w:rsid w:val="008C5E10"/>
    <w:rsid w:val="008C6109"/>
    <w:rsid w:val="008C6232"/>
    <w:rsid w:val="008D3356"/>
    <w:rsid w:val="008D3407"/>
    <w:rsid w:val="008D433E"/>
    <w:rsid w:val="008D48AF"/>
    <w:rsid w:val="008D59A7"/>
    <w:rsid w:val="008D6836"/>
    <w:rsid w:val="008D6AC8"/>
    <w:rsid w:val="008E2AD5"/>
    <w:rsid w:val="008E370E"/>
    <w:rsid w:val="008E3CBE"/>
    <w:rsid w:val="008E3EF4"/>
    <w:rsid w:val="008E5363"/>
    <w:rsid w:val="008E5736"/>
    <w:rsid w:val="008E76A8"/>
    <w:rsid w:val="008E7C65"/>
    <w:rsid w:val="008F0546"/>
    <w:rsid w:val="008F0B02"/>
    <w:rsid w:val="008F1652"/>
    <w:rsid w:val="008F17B8"/>
    <w:rsid w:val="008F3087"/>
    <w:rsid w:val="008F6893"/>
    <w:rsid w:val="008F75EA"/>
    <w:rsid w:val="00900A6F"/>
    <w:rsid w:val="00902AB9"/>
    <w:rsid w:val="00903C99"/>
    <w:rsid w:val="00903F89"/>
    <w:rsid w:val="00904378"/>
    <w:rsid w:val="00904D71"/>
    <w:rsid w:val="009050E7"/>
    <w:rsid w:val="00906BE1"/>
    <w:rsid w:val="00907252"/>
    <w:rsid w:val="00910824"/>
    <w:rsid w:val="00911793"/>
    <w:rsid w:val="00911E92"/>
    <w:rsid w:val="00912073"/>
    <w:rsid w:val="009125B2"/>
    <w:rsid w:val="00912F1F"/>
    <w:rsid w:val="00913131"/>
    <w:rsid w:val="009135AC"/>
    <w:rsid w:val="00914048"/>
    <w:rsid w:val="009141AC"/>
    <w:rsid w:val="009155B2"/>
    <w:rsid w:val="00915DA0"/>
    <w:rsid w:val="00917314"/>
    <w:rsid w:val="009177A9"/>
    <w:rsid w:val="009215ED"/>
    <w:rsid w:val="00921A7C"/>
    <w:rsid w:val="00921F83"/>
    <w:rsid w:val="00923A19"/>
    <w:rsid w:val="00923C2E"/>
    <w:rsid w:val="00923FBD"/>
    <w:rsid w:val="0092582A"/>
    <w:rsid w:val="00926047"/>
    <w:rsid w:val="009264F5"/>
    <w:rsid w:val="0092767F"/>
    <w:rsid w:val="00927FD5"/>
    <w:rsid w:val="0093134C"/>
    <w:rsid w:val="0093184E"/>
    <w:rsid w:val="00931DC8"/>
    <w:rsid w:val="009331F2"/>
    <w:rsid w:val="00933D91"/>
    <w:rsid w:val="009346FA"/>
    <w:rsid w:val="00934A2F"/>
    <w:rsid w:val="009368B8"/>
    <w:rsid w:val="00943BA6"/>
    <w:rsid w:val="009454CB"/>
    <w:rsid w:val="0094587B"/>
    <w:rsid w:val="00945A79"/>
    <w:rsid w:val="00946B7F"/>
    <w:rsid w:val="009473FE"/>
    <w:rsid w:val="00951EA0"/>
    <w:rsid w:val="00952E8F"/>
    <w:rsid w:val="0095317E"/>
    <w:rsid w:val="00953EDC"/>
    <w:rsid w:val="009554FA"/>
    <w:rsid w:val="009558DD"/>
    <w:rsid w:val="00956BBA"/>
    <w:rsid w:val="00961F7A"/>
    <w:rsid w:val="00962CCC"/>
    <w:rsid w:val="00963C52"/>
    <w:rsid w:val="0096481B"/>
    <w:rsid w:val="00965957"/>
    <w:rsid w:val="00965B52"/>
    <w:rsid w:val="00965C11"/>
    <w:rsid w:val="009665AA"/>
    <w:rsid w:val="009673C2"/>
    <w:rsid w:val="00970AB1"/>
    <w:rsid w:val="00970DFB"/>
    <w:rsid w:val="0097235E"/>
    <w:rsid w:val="00973C1E"/>
    <w:rsid w:val="009746B4"/>
    <w:rsid w:val="00977036"/>
    <w:rsid w:val="00977D16"/>
    <w:rsid w:val="009805B8"/>
    <w:rsid w:val="009833F9"/>
    <w:rsid w:val="00984289"/>
    <w:rsid w:val="00985DF3"/>
    <w:rsid w:val="009869F8"/>
    <w:rsid w:val="00990077"/>
    <w:rsid w:val="0099013A"/>
    <w:rsid w:val="00991307"/>
    <w:rsid w:val="009916E3"/>
    <w:rsid w:val="00991B67"/>
    <w:rsid w:val="0099212D"/>
    <w:rsid w:val="0099303A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08F"/>
    <w:rsid w:val="009A11E7"/>
    <w:rsid w:val="009A1417"/>
    <w:rsid w:val="009A15E2"/>
    <w:rsid w:val="009A2985"/>
    <w:rsid w:val="009A3084"/>
    <w:rsid w:val="009A42AB"/>
    <w:rsid w:val="009A4538"/>
    <w:rsid w:val="009A5208"/>
    <w:rsid w:val="009A686A"/>
    <w:rsid w:val="009A70F3"/>
    <w:rsid w:val="009A73EF"/>
    <w:rsid w:val="009B0802"/>
    <w:rsid w:val="009B1ED7"/>
    <w:rsid w:val="009B2CFE"/>
    <w:rsid w:val="009B3660"/>
    <w:rsid w:val="009B3C2B"/>
    <w:rsid w:val="009B4D35"/>
    <w:rsid w:val="009B5AAA"/>
    <w:rsid w:val="009B60D4"/>
    <w:rsid w:val="009B611A"/>
    <w:rsid w:val="009B6168"/>
    <w:rsid w:val="009B66FB"/>
    <w:rsid w:val="009B6D96"/>
    <w:rsid w:val="009B7A11"/>
    <w:rsid w:val="009B7A17"/>
    <w:rsid w:val="009C1D9B"/>
    <w:rsid w:val="009C2011"/>
    <w:rsid w:val="009C63EC"/>
    <w:rsid w:val="009C656E"/>
    <w:rsid w:val="009C6588"/>
    <w:rsid w:val="009C7267"/>
    <w:rsid w:val="009D01E1"/>
    <w:rsid w:val="009D0519"/>
    <w:rsid w:val="009D0903"/>
    <w:rsid w:val="009D1300"/>
    <w:rsid w:val="009D337E"/>
    <w:rsid w:val="009D37E4"/>
    <w:rsid w:val="009D3964"/>
    <w:rsid w:val="009D3F32"/>
    <w:rsid w:val="009D47DF"/>
    <w:rsid w:val="009D572D"/>
    <w:rsid w:val="009D5A8B"/>
    <w:rsid w:val="009D725C"/>
    <w:rsid w:val="009E141A"/>
    <w:rsid w:val="009E173B"/>
    <w:rsid w:val="009E27C8"/>
    <w:rsid w:val="009E293D"/>
    <w:rsid w:val="009E3FC2"/>
    <w:rsid w:val="009E4E4B"/>
    <w:rsid w:val="009E5366"/>
    <w:rsid w:val="009E5D81"/>
    <w:rsid w:val="009E6A84"/>
    <w:rsid w:val="009F325B"/>
    <w:rsid w:val="009F41CE"/>
    <w:rsid w:val="009F4E3F"/>
    <w:rsid w:val="009F5B79"/>
    <w:rsid w:val="009F6A70"/>
    <w:rsid w:val="009F6B5B"/>
    <w:rsid w:val="009F738F"/>
    <w:rsid w:val="009F78CB"/>
    <w:rsid w:val="009F79A5"/>
    <w:rsid w:val="00A0053E"/>
    <w:rsid w:val="00A011E7"/>
    <w:rsid w:val="00A03FAF"/>
    <w:rsid w:val="00A04AC2"/>
    <w:rsid w:val="00A0592F"/>
    <w:rsid w:val="00A10B4C"/>
    <w:rsid w:val="00A121DE"/>
    <w:rsid w:val="00A1256D"/>
    <w:rsid w:val="00A12A40"/>
    <w:rsid w:val="00A13B02"/>
    <w:rsid w:val="00A148D4"/>
    <w:rsid w:val="00A148FE"/>
    <w:rsid w:val="00A151C6"/>
    <w:rsid w:val="00A156B3"/>
    <w:rsid w:val="00A15EE9"/>
    <w:rsid w:val="00A164E0"/>
    <w:rsid w:val="00A1700D"/>
    <w:rsid w:val="00A17AA8"/>
    <w:rsid w:val="00A21386"/>
    <w:rsid w:val="00A23B58"/>
    <w:rsid w:val="00A23FB5"/>
    <w:rsid w:val="00A249DD"/>
    <w:rsid w:val="00A271EE"/>
    <w:rsid w:val="00A30AB1"/>
    <w:rsid w:val="00A34280"/>
    <w:rsid w:val="00A37383"/>
    <w:rsid w:val="00A37B7D"/>
    <w:rsid w:val="00A40FF2"/>
    <w:rsid w:val="00A4123F"/>
    <w:rsid w:val="00A417D7"/>
    <w:rsid w:val="00A42B98"/>
    <w:rsid w:val="00A432FA"/>
    <w:rsid w:val="00A4423B"/>
    <w:rsid w:val="00A46A22"/>
    <w:rsid w:val="00A50DBC"/>
    <w:rsid w:val="00A51013"/>
    <w:rsid w:val="00A521D4"/>
    <w:rsid w:val="00A52A73"/>
    <w:rsid w:val="00A5357D"/>
    <w:rsid w:val="00A53636"/>
    <w:rsid w:val="00A53ED4"/>
    <w:rsid w:val="00A5770C"/>
    <w:rsid w:val="00A604EA"/>
    <w:rsid w:val="00A6083F"/>
    <w:rsid w:val="00A618BD"/>
    <w:rsid w:val="00A63CDF"/>
    <w:rsid w:val="00A63D01"/>
    <w:rsid w:val="00A663E3"/>
    <w:rsid w:val="00A70337"/>
    <w:rsid w:val="00A7173B"/>
    <w:rsid w:val="00A72E43"/>
    <w:rsid w:val="00A730ED"/>
    <w:rsid w:val="00A74D62"/>
    <w:rsid w:val="00A75787"/>
    <w:rsid w:val="00A76E1E"/>
    <w:rsid w:val="00A80470"/>
    <w:rsid w:val="00A80F8F"/>
    <w:rsid w:val="00A8101D"/>
    <w:rsid w:val="00A81241"/>
    <w:rsid w:val="00A81C2B"/>
    <w:rsid w:val="00A81CDF"/>
    <w:rsid w:val="00A84A39"/>
    <w:rsid w:val="00A85FC7"/>
    <w:rsid w:val="00A86D77"/>
    <w:rsid w:val="00A919DC"/>
    <w:rsid w:val="00A922D4"/>
    <w:rsid w:val="00A92605"/>
    <w:rsid w:val="00A9599D"/>
    <w:rsid w:val="00A960EB"/>
    <w:rsid w:val="00A9664A"/>
    <w:rsid w:val="00A970BE"/>
    <w:rsid w:val="00A971EE"/>
    <w:rsid w:val="00AA00CB"/>
    <w:rsid w:val="00AA1C3B"/>
    <w:rsid w:val="00AA2A07"/>
    <w:rsid w:val="00AA3B8B"/>
    <w:rsid w:val="00AA5556"/>
    <w:rsid w:val="00AA5BBC"/>
    <w:rsid w:val="00AA5F67"/>
    <w:rsid w:val="00AA621C"/>
    <w:rsid w:val="00AA66B7"/>
    <w:rsid w:val="00AA6970"/>
    <w:rsid w:val="00AA6D2D"/>
    <w:rsid w:val="00AA7610"/>
    <w:rsid w:val="00AB0260"/>
    <w:rsid w:val="00AB0538"/>
    <w:rsid w:val="00AB134F"/>
    <w:rsid w:val="00AB1778"/>
    <w:rsid w:val="00AB1CE1"/>
    <w:rsid w:val="00AB20FF"/>
    <w:rsid w:val="00AB2447"/>
    <w:rsid w:val="00AB34FE"/>
    <w:rsid w:val="00AB41B7"/>
    <w:rsid w:val="00AB49C1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521C"/>
    <w:rsid w:val="00AD5B73"/>
    <w:rsid w:val="00AD7EBE"/>
    <w:rsid w:val="00AE2C54"/>
    <w:rsid w:val="00AE351C"/>
    <w:rsid w:val="00AF18D7"/>
    <w:rsid w:val="00AF1CCA"/>
    <w:rsid w:val="00AF57D5"/>
    <w:rsid w:val="00AF6375"/>
    <w:rsid w:val="00AF6F8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12E55"/>
    <w:rsid w:val="00B1375F"/>
    <w:rsid w:val="00B14487"/>
    <w:rsid w:val="00B15EFE"/>
    <w:rsid w:val="00B16F9D"/>
    <w:rsid w:val="00B1702E"/>
    <w:rsid w:val="00B201CC"/>
    <w:rsid w:val="00B21959"/>
    <w:rsid w:val="00B2462C"/>
    <w:rsid w:val="00B2466D"/>
    <w:rsid w:val="00B25E5F"/>
    <w:rsid w:val="00B276D8"/>
    <w:rsid w:val="00B30683"/>
    <w:rsid w:val="00B3108D"/>
    <w:rsid w:val="00B31CA5"/>
    <w:rsid w:val="00B31CB0"/>
    <w:rsid w:val="00B31FAE"/>
    <w:rsid w:val="00B3253F"/>
    <w:rsid w:val="00B341F5"/>
    <w:rsid w:val="00B355B5"/>
    <w:rsid w:val="00B35B1D"/>
    <w:rsid w:val="00B401D1"/>
    <w:rsid w:val="00B40472"/>
    <w:rsid w:val="00B40539"/>
    <w:rsid w:val="00B41304"/>
    <w:rsid w:val="00B42715"/>
    <w:rsid w:val="00B4303F"/>
    <w:rsid w:val="00B432AA"/>
    <w:rsid w:val="00B44E8F"/>
    <w:rsid w:val="00B455BF"/>
    <w:rsid w:val="00B45B04"/>
    <w:rsid w:val="00B45FDC"/>
    <w:rsid w:val="00B46F0F"/>
    <w:rsid w:val="00B502B7"/>
    <w:rsid w:val="00B50376"/>
    <w:rsid w:val="00B50B14"/>
    <w:rsid w:val="00B52A5B"/>
    <w:rsid w:val="00B54640"/>
    <w:rsid w:val="00B550B2"/>
    <w:rsid w:val="00B558A6"/>
    <w:rsid w:val="00B559D1"/>
    <w:rsid w:val="00B5725A"/>
    <w:rsid w:val="00B608CD"/>
    <w:rsid w:val="00B60B4A"/>
    <w:rsid w:val="00B640CE"/>
    <w:rsid w:val="00B6430E"/>
    <w:rsid w:val="00B649CF"/>
    <w:rsid w:val="00B65A79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6C04"/>
    <w:rsid w:val="00B77CE4"/>
    <w:rsid w:val="00B80C23"/>
    <w:rsid w:val="00B80EDD"/>
    <w:rsid w:val="00B83D7C"/>
    <w:rsid w:val="00B848EB"/>
    <w:rsid w:val="00B86353"/>
    <w:rsid w:val="00B868F8"/>
    <w:rsid w:val="00B91623"/>
    <w:rsid w:val="00B92B8E"/>
    <w:rsid w:val="00B93972"/>
    <w:rsid w:val="00B94122"/>
    <w:rsid w:val="00B94986"/>
    <w:rsid w:val="00B94ADA"/>
    <w:rsid w:val="00B9738C"/>
    <w:rsid w:val="00B97C44"/>
    <w:rsid w:val="00BA007A"/>
    <w:rsid w:val="00BA0497"/>
    <w:rsid w:val="00BA1116"/>
    <w:rsid w:val="00BA19C5"/>
    <w:rsid w:val="00BA2411"/>
    <w:rsid w:val="00BA316E"/>
    <w:rsid w:val="00BA42CE"/>
    <w:rsid w:val="00BA456B"/>
    <w:rsid w:val="00BA4D33"/>
    <w:rsid w:val="00BA59D7"/>
    <w:rsid w:val="00BA5B1D"/>
    <w:rsid w:val="00BA5CF8"/>
    <w:rsid w:val="00BA65C6"/>
    <w:rsid w:val="00BA72B9"/>
    <w:rsid w:val="00BA781B"/>
    <w:rsid w:val="00BB0EB4"/>
    <w:rsid w:val="00BB10B2"/>
    <w:rsid w:val="00BB184F"/>
    <w:rsid w:val="00BB2398"/>
    <w:rsid w:val="00BB26D3"/>
    <w:rsid w:val="00BB40F3"/>
    <w:rsid w:val="00BB56DC"/>
    <w:rsid w:val="00BB5953"/>
    <w:rsid w:val="00BB7B1F"/>
    <w:rsid w:val="00BB7C95"/>
    <w:rsid w:val="00BC0CA4"/>
    <w:rsid w:val="00BC10DF"/>
    <w:rsid w:val="00BC171F"/>
    <w:rsid w:val="00BC1DE1"/>
    <w:rsid w:val="00BC3DBB"/>
    <w:rsid w:val="00BC4BF7"/>
    <w:rsid w:val="00BC4C48"/>
    <w:rsid w:val="00BC57CA"/>
    <w:rsid w:val="00BC6D2B"/>
    <w:rsid w:val="00BD02DC"/>
    <w:rsid w:val="00BD17F8"/>
    <w:rsid w:val="00BD1F67"/>
    <w:rsid w:val="00BD221C"/>
    <w:rsid w:val="00BD2A08"/>
    <w:rsid w:val="00BD33F9"/>
    <w:rsid w:val="00BD38AB"/>
    <w:rsid w:val="00BD3A7E"/>
    <w:rsid w:val="00BD41F5"/>
    <w:rsid w:val="00BD4431"/>
    <w:rsid w:val="00BD4DCA"/>
    <w:rsid w:val="00BD51A5"/>
    <w:rsid w:val="00BD7402"/>
    <w:rsid w:val="00BD75B5"/>
    <w:rsid w:val="00BE0AAB"/>
    <w:rsid w:val="00BE15A3"/>
    <w:rsid w:val="00BE58C4"/>
    <w:rsid w:val="00BE6CEE"/>
    <w:rsid w:val="00BE6D41"/>
    <w:rsid w:val="00BF0FBF"/>
    <w:rsid w:val="00BF2096"/>
    <w:rsid w:val="00BF5386"/>
    <w:rsid w:val="00BF5592"/>
    <w:rsid w:val="00BF6403"/>
    <w:rsid w:val="00BF67F2"/>
    <w:rsid w:val="00BF7B0F"/>
    <w:rsid w:val="00C003EB"/>
    <w:rsid w:val="00C02C29"/>
    <w:rsid w:val="00C04AEA"/>
    <w:rsid w:val="00C05925"/>
    <w:rsid w:val="00C05CCA"/>
    <w:rsid w:val="00C06577"/>
    <w:rsid w:val="00C06DA5"/>
    <w:rsid w:val="00C07BC9"/>
    <w:rsid w:val="00C1016B"/>
    <w:rsid w:val="00C10C0F"/>
    <w:rsid w:val="00C120CD"/>
    <w:rsid w:val="00C12CBD"/>
    <w:rsid w:val="00C13BAF"/>
    <w:rsid w:val="00C163A4"/>
    <w:rsid w:val="00C17D9F"/>
    <w:rsid w:val="00C24DB4"/>
    <w:rsid w:val="00C25722"/>
    <w:rsid w:val="00C259D5"/>
    <w:rsid w:val="00C25BD4"/>
    <w:rsid w:val="00C25E6E"/>
    <w:rsid w:val="00C263BB"/>
    <w:rsid w:val="00C26DB8"/>
    <w:rsid w:val="00C2796F"/>
    <w:rsid w:val="00C3029C"/>
    <w:rsid w:val="00C30834"/>
    <w:rsid w:val="00C3194D"/>
    <w:rsid w:val="00C32BCE"/>
    <w:rsid w:val="00C338D3"/>
    <w:rsid w:val="00C33BB8"/>
    <w:rsid w:val="00C33E6B"/>
    <w:rsid w:val="00C33F32"/>
    <w:rsid w:val="00C343F8"/>
    <w:rsid w:val="00C35528"/>
    <w:rsid w:val="00C35AC1"/>
    <w:rsid w:val="00C36EF0"/>
    <w:rsid w:val="00C37E8F"/>
    <w:rsid w:val="00C445A5"/>
    <w:rsid w:val="00C44728"/>
    <w:rsid w:val="00C45198"/>
    <w:rsid w:val="00C45D9F"/>
    <w:rsid w:val="00C46B7D"/>
    <w:rsid w:val="00C46E11"/>
    <w:rsid w:val="00C5072E"/>
    <w:rsid w:val="00C521C0"/>
    <w:rsid w:val="00C5390A"/>
    <w:rsid w:val="00C53B4E"/>
    <w:rsid w:val="00C540FF"/>
    <w:rsid w:val="00C54556"/>
    <w:rsid w:val="00C55299"/>
    <w:rsid w:val="00C55B96"/>
    <w:rsid w:val="00C57EC8"/>
    <w:rsid w:val="00C60246"/>
    <w:rsid w:val="00C611E3"/>
    <w:rsid w:val="00C64A46"/>
    <w:rsid w:val="00C67242"/>
    <w:rsid w:val="00C67C56"/>
    <w:rsid w:val="00C701D6"/>
    <w:rsid w:val="00C7051C"/>
    <w:rsid w:val="00C70F0E"/>
    <w:rsid w:val="00C74190"/>
    <w:rsid w:val="00C74840"/>
    <w:rsid w:val="00C749E5"/>
    <w:rsid w:val="00C7586C"/>
    <w:rsid w:val="00C80196"/>
    <w:rsid w:val="00C806C3"/>
    <w:rsid w:val="00C80F30"/>
    <w:rsid w:val="00C8316B"/>
    <w:rsid w:val="00C83FB4"/>
    <w:rsid w:val="00C84D7A"/>
    <w:rsid w:val="00C85233"/>
    <w:rsid w:val="00C85E14"/>
    <w:rsid w:val="00C86DC2"/>
    <w:rsid w:val="00C87DD9"/>
    <w:rsid w:val="00C9026D"/>
    <w:rsid w:val="00C9116A"/>
    <w:rsid w:val="00C91E76"/>
    <w:rsid w:val="00C924EA"/>
    <w:rsid w:val="00C93758"/>
    <w:rsid w:val="00C94520"/>
    <w:rsid w:val="00C953D1"/>
    <w:rsid w:val="00C95A14"/>
    <w:rsid w:val="00CA0013"/>
    <w:rsid w:val="00CA1D9F"/>
    <w:rsid w:val="00CA342D"/>
    <w:rsid w:val="00CA3690"/>
    <w:rsid w:val="00CA3EDE"/>
    <w:rsid w:val="00CA4FFE"/>
    <w:rsid w:val="00CA66E4"/>
    <w:rsid w:val="00CA6DA5"/>
    <w:rsid w:val="00CB186A"/>
    <w:rsid w:val="00CB354F"/>
    <w:rsid w:val="00CB3C34"/>
    <w:rsid w:val="00CB5ADC"/>
    <w:rsid w:val="00CB5E03"/>
    <w:rsid w:val="00CB77D6"/>
    <w:rsid w:val="00CC029A"/>
    <w:rsid w:val="00CC2924"/>
    <w:rsid w:val="00CC2941"/>
    <w:rsid w:val="00CC29FF"/>
    <w:rsid w:val="00CC2F8A"/>
    <w:rsid w:val="00CC3C3D"/>
    <w:rsid w:val="00CC41D1"/>
    <w:rsid w:val="00CC421A"/>
    <w:rsid w:val="00CD0203"/>
    <w:rsid w:val="00CD098F"/>
    <w:rsid w:val="00CD4288"/>
    <w:rsid w:val="00CD50EF"/>
    <w:rsid w:val="00CD5C3C"/>
    <w:rsid w:val="00CE2A4B"/>
    <w:rsid w:val="00CE4A59"/>
    <w:rsid w:val="00CE4E0E"/>
    <w:rsid w:val="00CE5F47"/>
    <w:rsid w:val="00CE7030"/>
    <w:rsid w:val="00CF0349"/>
    <w:rsid w:val="00CF0A9E"/>
    <w:rsid w:val="00CF1453"/>
    <w:rsid w:val="00CF14E4"/>
    <w:rsid w:val="00CF4A96"/>
    <w:rsid w:val="00CF5494"/>
    <w:rsid w:val="00CF683A"/>
    <w:rsid w:val="00CF73E6"/>
    <w:rsid w:val="00D007E6"/>
    <w:rsid w:val="00D01133"/>
    <w:rsid w:val="00D01599"/>
    <w:rsid w:val="00D01682"/>
    <w:rsid w:val="00D03884"/>
    <w:rsid w:val="00D03E44"/>
    <w:rsid w:val="00D05AAC"/>
    <w:rsid w:val="00D061F4"/>
    <w:rsid w:val="00D06CF8"/>
    <w:rsid w:val="00D07C70"/>
    <w:rsid w:val="00D106E7"/>
    <w:rsid w:val="00D111E9"/>
    <w:rsid w:val="00D115F3"/>
    <w:rsid w:val="00D11B68"/>
    <w:rsid w:val="00D11C83"/>
    <w:rsid w:val="00D12CA8"/>
    <w:rsid w:val="00D13220"/>
    <w:rsid w:val="00D13287"/>
    <w:rsid w:val="00D1475B"/>
    <w:rsid w:val="00D16199"/>
    <w:rsid w:val="00D16D99"/>
    <w:rsid w:val="00D17805"/>
    <w:rsid w:val="00D17914"/>
    <w:rsid w:val="00D17CE6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2ECE"/>
    <w:rsid w:val="00D33707"/>
    <w:rsid w:val="00D33AA9"/>
    <w:rsid w:val="00D33EBF"/>
    <w:rsid w:val="00D348DF"/>
    <w:rsid w:val="00D34C16"/>
    <w:rsid w:val="00D36548"/>
    <w:rsid w:val="00D36BC7"/>
    <w:rsid w:val="00D37B30"/>
    <w:rsid w:val="00D4117C"/>
    <w:rsid w:val="00D4131E"/>
    <w:rsid w:val="00D41551"/>
    <w:rsid w:val="00D42AB5"/>
    <w:rsid w:val="00D42C27"/>
    <w:rsid w:val="00D438A6"/>
    <w:rsid w:val="00D44D78"/>
    <w:rsid w:val="00D51AB8"/>
    <w:rsid w:val="00D5291B"/>
    <w:rsid w:val="00D53AB8"/>
    <w:rsid w:val="00D559A5"/>
    <w:rsid w:val="00D55A6D"/>
    <w:rsid w:val="00D55D8B"/>
    <w:rsid w:val="00D56FEB"/>
    <w:rsid w:val="00D61CC1"/>
    <w:rsid w:val="00D622A2"/>
    <w:rsid w:val="00D62ADB"/>
    <w:rsid w:val="00D63FF2"/>
    <w:rsid w:val="00D652AE"/>
    <w:rsid w:val="00D65B6B"/>
    <w:rsid w:val="00D65D09"/>
    <w:rsid w:val="00D65E27"/>
    <w:rsid w:val="00D664C5"/>
    <w:rsid w:val="00D67BEF"/>
    <w:rsid w:val="00D67EDF"/>
    <w:rsid w:val="00D70A97"/>
    <w:rsid w:val="00D70FEF"/>
    <w:rsid w:val="00D731E5"/>
    <w:rsid w:val="00D7462F"/>
    <w:rsid w:val="00D7465A"/>
    <w:rsid w:val="00D750D0"/>
    <w:rsid w:val="00D75C9D"/>
    <w:rsid w:val="00D77D4B"/>
    <w:rsid w:val="00D806A7"/>
    <w:rsid w:val="00D80C39"/>
    <w:rsid w:val="00D80CF4"/>
    <w:rsid w:val="00D828B4"/>
    <w:rsid w:val="00D82EA0"/>
    <w:rsid w:val="00D85F1B"/>
    <w:rsid w:val="00D90037"/>
    <w:rsid w:val="00D91306"/>
    <w:rsid w:val="00D92209"/>
    <w:rsid w:val="00D92A9C"/>
    <w:rsid w:val="00D93D31"/>
    <w:rsid w:val="00D95D1C"/>
    <w:rsid w:val="00D96BC4"/>
    <w:rsid w:val="00D96D0C"/>
    <w:rsid w:val="00DA1B78"/>
    <w:rsid w:val="00DA1DFD"/>
    <w:rsid w:val="00DA2E12"/>
    <w:rsid w:val="00DA3E34"/>
    <w:rsid w:val="00DA4E65"/>
    <w:rsid w:val="00DA5534"/>
    <w:rsid w:val="00DA5ED0"/>
    <w:rsid w:val="00DA6C5B"/>
    <w:rsid w:val="00DB00AB"/>
    <w:rsid w:val="00DB0A32"/>
    <w:rsid w:val="00DB0A57"/>
    <w:rsid w:val="00DB3D85"/>
    <w:rsid w:val="00DB419F"/>
    <w:rsid w:val="00DB7A6F"/>
    <w:rsid w:val="00DC0F27"/>
    <w:rsid w:val="00DC2305"/>
    <w:rsid w:val="00DC2EE1"/>
    <w:rsid w:val="00DC4624"/>
    <w:rsid w:val="00DC4B2C"/>
    <w:rsid w:val="00DC5D40"/>
    <w:rsid w:val="00DD066E"/>
    <w:rsid w:val="00DD1E2C"/>
    <w:rsid w:val="00DD3BCF"/>
    <w:rsid w:val="00DD468B"/>
    <w:rsid w:val="00DD4726"/>
    <w:rsid w:val="00DD4FAF"/>
    <w:rsid w:val="00DD511A"/>
    <w:rsid w:val="00DD5DDE"/>
    <w:rsid w:val="00DD5F90"/>
    <w:rsid w:val="00DD5FEB"/>
    <w:rsid w:val="00DD6FCE"/>
    <w:rsid w:val="00DD7078"/>
    <w:rsid w:val="00DD730E"/>
    <w:rsid w:val="00DD73CC"/>
    <w:rsid w:val="00DE04A7"/>
    <w:rsid w:val="00DE0C9E"/>
    <w:rsid w:val="00DE40D4"/>
    <w:rsid w:val="00DE483F"/>
    <w:rsid w:val="00DE514D"/>
    <w:rsid w:val="00DE75E0"/>
    <w:rsid w:val="00DF1933"/>
    <w:rsid w:val="00DF1C8C"/>
    <w:rsid w:val="00DF22C9"/>
    <w:rsid w:val="00DF234C"/>
    <w:rsid w:val="00DF246B"/>
    <w:rsid w:val="00DF2D00"/>
    <w:rsid w:val="00DF2F26"/>
    <w:rsid w:val="00DF32C7"/>
    <w:rsid w:val="00DF3DE9"/>
    <w:rsid w:val="00DF3EEF"/>
    <w:rsid w:val="00DF6349"/>
    <w:rsid w:val="00DF735E"/>
    <w:rsid w:val="00DF7B45"/>
    <w:rsid w:val="00E0154B"/>
    <w:rsid w:val="00E01EBD"/>
    <w:rsid w:val="00E020F9"/>
    <w:rsid w:val="00E02355"/>
    <w:rsid w:val="00E02CD9"/>
    <w:rsid w:val="00E031A4"/>
    <w:rsid w:val="00E035D0"/>
    <w:rsid w:val="00E046D1"/>
    <w:rsid w:val="00E04D74"/>
    <w:rsid w:val="00E058B3"/>
    <w:rsid w:val="00E05DD7"/>
    <w:rsid w:val="00E11629"/>
    <w:rsid w:val="00E1250D"/>
    <w:rsid w:val="00E12ABD"/>
    <w:rsid w:val="00E12E32"/>
    <w:rsid w:val="00E13090"/>
    <w:rsid w:val="00E139E1"/>
    <w:rsid w:val="00E177E3"/>
    <w:rsid w:val="00E20179"/>
    <w:rsid w:val="00E25B21"/>
    <w:rsid w:val="00E26354"/>
    <w:rsid w:val="00E3076B"/>
    <w:rsid w:val="00E31847"/>
    <w:rsid w:val="00E34085"/>
    <w:rsid w:val="00E351C6"/>
    <w:rsid w:val="00E3571D"/>
    <w:rsid w:val="00E357E2"/>
    <w:rsid w:val="00E359B6"/>
    <w:rsid w:val="00E36C5B"/>
    <w:rsid w:val="00E36CC5"/>
    <w:rsid w:val="00E37A7D"/>
    <w:rsid w:val="00E414FC"/>
    <w:rsid w:val="00E41BC1"/>
    <w:rsid w:val="00E41CB9"/>
    <w:rsid w:val="00E41E58"/>
    <w:rsid w:val="00E43152"/>
    <w:rsid w:val="00E43BD1"/>
    <w:rsid w:val="00E4504F"/>
    <w:rsid w:val="00E452C8"/>
    <w:rsid w:val="00E50078"/>
    <w:rsid w:val="00E538CC"/>
    <w:rsid w:val="00E54581"/>
    <w:rsid w:val="00E550B0"/>
    <w:rsid w:val="00E5673E"/>
    <w:rsid w:val="00E5794B"/>
    <w:rsid w:val="00E6170D"/>
    <w:rsid w:val="00E63957"/>
    <w:rsid w:val="00E64FE1"/>
    <w:rsid w:val="00E66241"/>
    <w:rsid w:val="00E70F97"/>
    <w:rsid w:val="00E7196C"/>
    <w:rsid w:val="00E74366"/>
    <w:rsid w:val="00E745A3"/>
    <w:rsid w:val="00E74E36"/>
    <w:rsid w:val="00E772BE"/>
    <w:rsid w:val="00E8063A"/>
    <w:rsid w:val="00E81102"/>
    <w:rsid w:val="00E81D26"/>
    <w:rsid w:val="00E81DA5"/>
    <w:rsid w:val="00E8238C"/>
    <w:rsid w:val="00E833FB"/>
    <w:rsid w:val="00E83733"/>
    <w:rsid w:val="00E846B0"/>
    <w:rsid w:val="00E84EE4"/>
    <w:rsid w:val="00E85F4B"/>
    <w:rsid w:val="00E863FF"/>
    <w:rsid w:val="00E866DB"/>
    <w:rsid w:val="00E877B1"/>
    <w:rsid w:val="00E9093C"/>
    <w:rsid w:val="00E91E71"/>
    <w:rsid w:val="00E91ECD"/>
    <w:rsid w:val="00E91F44"/>
    <w:rsid w:val="00E93EA3"/>
    <w:rsid w:val="00E94F56"/>
    <w:rsid w:val="00E9625D"/>
    <w:rsid w:val="00E9664B"/>
    <w:rsid w:val="00E96C08"/>
    <w:rsid w:val="00EA07F4"/>
    <w:rsid w:val="00EA105C"/>
    <w:rsid w:val="00EA1659"/>
    <w:rsid w:val="00EA2D5C"/>
    <w:rsid w:val="00EA35B4"/>
    <w:rsid w:val="00EA4FE6"/>
    <w:rsid w:val="00EA54D8"/>
    <w:rsid w:val="00EA5549"/>
    <w:rsid w:val="00EA59EC"/>
    <w:rsid w:val="00EA5E8F"/>
    <w:rsid w:val="00EA5EB6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65A"/>
    <w:rsid w:val="00EB6C15"/>
    <w:rsid w:val="00EB7A4B"/>
    <w:rsid w:val="00EC050E"/>
    <w:rsid w:val="00EC0A90"/>
    <w:rsid w:val="00EC0ACD"/>
    <w:rsid w:val="00EC1429"/>
    <w:rsid w:val="00EC16BD"/>
    <w:rsid w:val="00EC324B"/>
    <w:rsid w:val="00EC4E4D"/>
    <w:rsid w:val="00EC5FE6"/>
    <w:rsid w:val="00EC7AC3"/>
    <w:rsid w:val="00ED13B8"/>
    <w:rsid w:val="00ED2538"/>
    <w:rsid w:val="00ED2C2D"/>
    <w:rsid w:val="00ED5D16"/>
    <w:rsid w:val="00ED7BDD"/>
    <w:rsid w:val="00EE53B9"/>
    <w:rsid w:val="00EE5F83"/>
    <w:rsid w:val="00EE6D4D"/>
    <w:rsid w:val="00EF0E0C"/>
    <w:rsid w:val="00EF27DB"/>
    <w:rsid w:val="00EF3CD3"/>
    <w:rsid w:val="00EF61C7"/>
    <w:rsid w:val="00EF63BC"/>
    <w:rsid w:val="00EF6CC9"/>
    <w:rsid w:val="00F00AEA"/>
    <w:rsid w:val="00F013E8"/>
    <w:rsid w:val="00F01A67"/>
    <w:rsid w:val="00F01DAC"/>
    <w:rsid w:val="00F02DC1"/>
    <w:rsid w:val="00F045C6"/>
    <w:rsid w:val="00F0619F"/>
    <w:rsid w:val="00F06947"/>
    <w:rsid w:val="00F07B2A"/>
    <w:rsid w:val="00F1022C"/>
    <w:rsid w:val="00F10D54"/>
    <w:rsid w:val="00F10FEF"/>
    <w:rsid w:val="00F11C13"/>
    <w:rsid w:val="00F11DF2"/>
    <w:rsid w:val="00F141A0"/>
    <w:rsid w:val="00F14BEF"/>
    <w:rsid w:val="00F15414"/>
    <w:rsid w:val="00F15C0E"/>
    <w:rsid w:val="00F16645"/>
    <w:rsid w:val="00F1684B"/>
    <w:rsid w:val="00F1776A"/>
    <w:rsid w:val="00F17E0C"/>
    <w:rsid w:val="00F205CF"/>
    <w:rsid w:val="00F22C25"/>
    <w:rsid w:val="00F23D3C"/>
    <w:rsid w:val="00F242F4"/>
    <w:rsid w:val="00F25627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7948"/>
    <w:rsid w:val="00F37BE4"/>
    <w:rsid w:val="00F37C54"/>
    <w:rsid w:val="00F37F86"/>
    <w:rsid w:val="00F405D1"/>
    <w:rsid w:val="00F41A33"/>
    <w:rsid w:val="00F41DE7"/>
    <w:rsid w:val="00F42047"/>
    <w:rsid w:val="00F422A1"/>
    <w:rsid w:val="00F42BC3"/>
    <w:rsid w:val="00F42D5E"/>
    <w:rsid w:val="00F42EF0"/>
    <w:rsid w:val="00F430AC"/>
    <w:rsid w:val="00F43868"/>
    <w:rsid w:val="00F51A0D"/>
    <w:rsid w:val="00F534E3"/>
    <w:rsid w:val="00F5589B"/>
    <w:rsid w:val="00F56BB5"/>
    <w:rsid w:val="00F57143"/>
    <w:rsid w:val="00F5751D"/>
    <w:rsid w:val="00F57D9F"/>
    <w:rsid w:val="00F57E27"/>
    <w:rsid w:val="00F60D36"/>
    <w:rsid w:val="00F6240F"/>
    <w:rsid w:val="00F62A69"/>
    <w:rsid w:val="00F62B62"/>
    <w:rsid w:val="00F6360E"/>
    <w:rsid w:val="00F63AFE"/>
    <w:rsid w:val="00F66551"/>
    <w:rsid w:val="00F67A3C"/>
    <w:rsid w:val="00F67A74"/>
    <w:rsid w:val="00F71F80"/>
    <w:rsid w:val="00F7237B"/>
    <w:rsid w:val="00F7528B"/>
    <w:rsid w:val="00F75B6B"/>
    <w:rsid w:val="00F76071"/>
    <w:rsid w:val="00F76A30"/>
    <w:rsid w:val="00F8017A"/>
    <w:rsid w:val="00F811E4"/>
    <w:rsid w:val="00F82E2B"/>
    <w:rsid w:val="00F83266"/>
    <w:rsid w:val="00F846E3"/>
    <w:rsid w:val="00F85040"/>
    <w:rsid w:val="00F86BA8"/>
    <w:rsid w:val="00F86D99"/>
    <w:rsid w:val="00F87031"/>
    <w:rsid w:val="00F90264"/>
    <w:rsid w:val="00F91150"/>
    <w:rsid w:val="00F91864"/>
    <w:rsid w:val="00F9289F"/>
    <w:rsid w:val="00F93758"/>
    <w:rsid w:val="00F95C58"/>
    <w:rsid w:val="00F96B55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560C"/>
    <w:rsid w:val="00FA654A"/>
    <w:rsid w:val="00FA6DAF"/>
    <w:rsid w:val="00FA6F32"/>
    <w:rsid w:val="00FB053B"/>
    <w:rsid w:val="00FB1C27"/>
    <w:rsid w:val="00FB1F76"/>
    <w:rsid w:val="00FB413A"/>
    <w:rsid w:val="00FB503C"/>
    <w:rsid w:val="00FB5451"/>
    <w:rsid w:val="00FB5DF9"/>
    <w:rsid w:val="00FB6E55"/>
    <w:rsid w:val="00FC08EB"/>
    <w:rsid w:val="00FC097D"/>
    <w:rsid w:val="00FC2BEC"/>
    <w:rsid w:val="00FC318D"/>
    <w:rsid w:val="00FC3F84"/>
    <w:rsid w:val="00FC4A10"/>
    <w:rsid w:val="00FC5245"/>
    <w:rsid w:val="00FC7775"/>
    <w:rsid w:val="00FC7E7A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F4F"/>
    <w:rsid w:val="00FD435F"/>
    <w:rsid w:val="00FD4672"/>
    <w:rsid w:val="00FD5BFC"/>
    <w:rsid w:val="00FD6ADE"/>
    <w:rsid w:val="00FD6EE1"/>
    <w:rsid w:val="00FD70A0"/>
    <w:rsid w:val="00FD7983"/>
    <w:rsid w:val="00FE03EC"/>
    <w:rsid w:val="00FE0935"/>
    <w:rsid w:val="00FE0A2F"/>
    <w:rsid w:val="00FE0ADC"/>
    <w:rsid w:val="00FE12FB"/>
    <w:rsid w:val="00FE2784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F056D"/>
    <w:rsid w:val="00FF09DA"/>
    <w:rsid w:val="00FF331F"/>
    <w:rsid w:val="00FF3412"/>
    <w:rsid w:val="00FF3906"/>
    <w:rsid w:val="00FF3929"/>
    <w:rsid w:val="00FF52D8"/>
    <w:rsid w:val="00FF5448"/>
    <w:rsid w:val="00FF5F46"/>
    <w:rsid w:val="00FF68A3"/>
    <w:rsid w:val="00FF6958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zur-palme.at/" TargetMode="External"/><Relationship Id="rId18" Type="http://schemas.openxmlformats.org/officeDocument/2006/relationships/hyperlink" Target="https://www.kalteis.at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aerenwirt1.at/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feldversuche.at/" TargetMode="External"/><Relationship Id="rId17" Type="http://schemas.openxmlformats.org/officeDocument/2006/relationships/hyperlink" Target="https://www.hueberderwirt.at/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ueberderwirt.at/" TargetMode="External"/><Relationship Id="rId20" Type="http://schemas.openxmlformats.org/officeDocument/2006/relationships/hyperlink" Target="https://www.kalteis.at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feldversuche.at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hueberderwirt.at/" TargetMode="External"/><Relationship Id="rId23" Type="http://schemas.openxmlformats.org/officeDocument/2006/relationships/hyperlink" Target="https://noew.px.media/share/1775033729zEJMbyqpqPuvxe" TargetMode="Externa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gasthaus-naehrer.com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apra.at/" TargetMode="External"/><Relationship Id="rId22" Type="http://schemas.openxmlformats.org/officeDocument/2006/relationships/hyperlink" Target="https://refugium-lunz.at/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F86390-E869-4901-B6E8-1B5396C18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2</Pages>
  <Words>652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4752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51</cp:revision>
  <cp:lastPrinted>2025-02-13T08:15:00Z</cp:lastPrinted>
  <dcterms:created xsi:type="dcterms:W3CDTF">2026-04-02T06:06:00Z</dcterms:created>
  <dcterms:modified xsi:type="dcterms:W3CDTF">2026-04-08T06:35:00Z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