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FAA65" w14:textId="4389B105" w:rsidR="00015EC7" w:rsidRDefault="00D97045" w:rsidP="00F021EC">
      <w:pPr>
        <w:tabs>
          <w:tab w:val="left" w:pos="2670"/>
        </w:tabs>
        <w:spacing w:after="80"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24"/>
          <w:u w:color="E63F0C"/>
          <w:bdr w:val="nil"/>
        </w:rPr>
      </w:pPr>
      <w:r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Hauben-Restaurants kochen</w:t>
      </w:r>
      <w:r w:rsidR="004B39AB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 </w:t>
      </w:r>
      <w:r w:rsidR="00C9252E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Street Food </w:t>
      </w:r>
      <w:r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in</w:t>
      </w:r>
      <w:r w:rsidR="0026604D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 Amstetten</w:t>
      </w:r>
    </w:p>
    <w:p w14:paraId="2CA26E4A" w14:textId="53685514" w:rsidR="004C35C0" w:rsidRDefault="001B05E2" w:rsidP="00841D36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b/>
          <w:bCs/>
          <w:sz w:val="21"/>
          <w:szCs w:val="21"/>
        </w:rPr>
      </w:pPr>
      <w:r w:rsidRPr="00197143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</w:t>
      </w:r>
      <w:r w:rsidR="00D90F6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</w:t>
      </w:r>
      <w:r w:rsidR="00460D03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</w:t>
      </w:r>
      <w:r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04</w:t>
      </w:r>
      <w:r w:rsidR="00B45FDC" w:rsidRPr="00F25627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</w:t>
      </w:r>
      <w:r w:rsidR="00336D0E" w:rsidRPr="00F25627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202</w:t>
      </w:r>
      <w:r w:rsidR="00622E57" w:rsidRPr="00F25627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6</w:t>
      </w:r>
      <w:r w:rsidR="00336D0E" w:rsidRPr="00852A0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| </w:t>
      </w:r>
      <w:r w:rsidR="00BD2A08">
        <w:rPr>
          <w:rFonts w:ascii="Aptos" w:hAnsi="Aptos"/>
          <w:b/>
          <w:bCs/>
          <w:sz w:val="21"/>
          <w:szCs w:val="21"/>
          <w:lang w:val="de-DE"/>
        </w:rPr>
        <w:t>D</w:t>
      </w:r>
      <w:proofErr w:type="spellStart"/>
      <w:r w:rsidR="003318B8">
        <w:rPr>
          <w:rFonts w:ascii="Aptos" w:hAnsi="Aptos"/>
          <w:b/>
          <w:bCs/>
          <w:sz w:val="21"/>
          <w:szCs w:val="21"/>
        </w:rPr>
        <w:t>ie</w:t>
      </w:r>
      <w:proofErr w:type="spellEnd"/>
      <w:r w:rsidR="006F2056">
        <w:rPr>
          <w:rFonts w:ascii="Aptos" w:hAnsi="Aptos"/>
          <w:b/>
          <w:bCs/>
          <w:sz w:val="21"/>
          <w:szCs w:val="21"/>
        </w:rPr>
        <w:t xml:space="preserve"> </w:t>
      </w:r>
      <w:r w:rsidR="00A57EB6">
        <w:rPr>
          <w:rFonts w:ascii="Aptos" w:hAnsi="Aptos"/>
          <w:b/>
          <w:bCs/>
          <w:sz w:val="21"/>
          <w:szCs w:val="21"/>
        </w:rPr>
        <w:t xml:space="preserve">Köchinnen und Köche der </w:t>
      </w:r>
      <w:proofErr w:type="spellStart"/>
      <w:r w:rsidR="008C6232" w:rsidRPr="008C6232">
        <w:rPr>
          <w:rFonts w:ascii="Aptos" w:hAnsi="Aptos"/>
          <w:b/>
          <w:bCs/>
          <w:sz w:val="21"/>
          <w:szCs w:val="21"/>
        </w:rPr>
        <w:t>Mostviertler</w:t>
      </w:r>
      <w:proofErr w:type="spellEnd"/>
      <w:r w:rsidR="008C6232" w:rsidRPr="008C6232">
        <w:rPr>
          <w:rFonts w:ascii="Aptos" w:hAnsi="Aptos"/>
          <w:b/>
          <w:bCs/>
          <w:sz w:val="21"/>
          <w:szCs w:val="21"/>
        </w:rPr>
        <w:t xml:space="preserve"> Feldversuche </w:t>
      </w:r>
      <w:r w:rsidR="003235EF">
        <w:rPr>
          <w:rFonts w:ascii="Aptos" w:hAnsi="Aptos"/>
          <w:b/>
          <w:bCs/>
          <w:sz w:val="21"/>
          <w:szCs w:val="21"/>
        </w:rPr>
        <w:t xml:space="preserve">bringen ihre kreativen </w:t>
      </w:r>
      <w:r w:rsidR="004924C7">
        <w:rPr>
          <w:rFonts w:ascii="Aptos" w:hAnsi="Aptos"/>
          <w:b/>
          <w:bCs/>
          <w:sz w:val="21"/>
          <w:szCs w:val="21"/>
        </w:rPr>
        <w:t>Kochkünste</w:t>
      </w:r>
      <w:r w:rsidR="003235EF">
        <w:rPr>
          <w:rFonts w:ascii="Aptos" w:hAnsi="Aptos"/>
          <w:b/>
          <w:bCs/>
          <w:sz w:val="21"/>
          <w:szCs w:val="21"/>
        </w:rPr>
        <w:t xml:space="preserve"> </w:t>
      </w:r>
      <w:r w:rsidR="00A5203E">
        <w:rPr>
          <w:rFonts w:ascii="Aptos" w:hAnsi="Aptos"/>
          <w:b/>
          <w:bCs/>
          <w:sz w:val="21"/>
          <w:szCs w:val="21"/>
        </w:rPr>
        <w:t>bei einem exklusive</w:t>
      </w:r>
      <w:r w:rsidR="00A57EB6">
        <w:rPr>
          <w:rFonts w:ascii="Aptos" w:hAnsi="Aptos"/>
          <w:b/>
          <w:bCs/>
          <w:sz w:val="21"/>
          <w:szCs w:val="21"/>
        </w:rPr>
        <w:t>n</w:t>
      </w:r>
      <w:r w:rsidR="00A5203E">
        <w:rPr>
          <w:rFonts w:ascii="Aptos" w:hAnsi="Aptos"/>
          <w:b/>
          <w:bCs/>
          <w:sz w:val="21"/>
          <w:szCs w:val="21"/>
        </w:rPr>
        <w:t xml:space="preserve"> Street-Food-Event am 3. Mai 2026 </w:t>
      </w:r>
      <w:r w:rsidR="003235EF">
        <w:rPr>
          <w:rFonts w:ascii="Aptos" w:hAnsi="Aptos"/>
          <w:b/>
          <w:bCs/>
          <w:sz w:val="21"/>
          <w:szCs w:val="21"/>
        </w:rPr>
        <w:t>auf de</w:t>
      </w:r>
      <w:r w:rsidR="004924C7">
        <w:rPr>
          <w:rFonts w:ascii="Aptos" w:hAnsi="Aptos"/>
          <w:b/>
          <w:bCs/>
          <w:sz w:val="21"/>
          <w:szCs w:val="21"/>
        </w:rPr>
        <w:t>n</w:t>
      </w:r>
      <w:r w:rsidR="003235EF">
        <w:rPr>
          <w:rFonts w:ascii="Aptos" w:hAnsi="Aptos"/>
          <w:b/>
          <w:bCs/>
          <w:sz w:val="21"/>
          <w:szCs w:val="21"/>
        </w:rPr>
        <w:t xml:space="preserve"> </w:t>
      </w:r>
      <w:proofErr w:type="spellStart"/>
      <w:r w:rsidR="003235EF">
        <w:rPr>
          <w:rFonts w:ascii="Aptos" w:hAnsi="Aptos"/>
          <w:b/>
          <w:bCs/>
          <w:sz w:val="21"/>
          <w:szCs w:val="21"/>
        </w:rPr>
        <w:t>Amstettner</w:t>
      </w:r>
      <w:proofErr w:type="spellEnd"/>
      <w:r w:rsidR="003235EF">
        <w:rPr>
          <w:rFonts w:ascii="Aptos" w:hAnsi="Aptos"/>
          <w:b/>
          <w:bCs/>
          <w:sz w:val="21"/>
          <w:szCs w:val="21"/>
        </w:rPr>
        <w:t xml:space="preserve"> Hauptplatz</w:t>
      </w:r>
      <w:r w:rsidR="00A57EB6">
        <w:rPr>
          <w:rFonts w:ascii="Aptos" w:hAnsi="Aptos"/>
          <w:b/>
          <w:bCs/>
          <w:sz w:val="21"/>
          <w:szCs w:val="21"/>
        </w:rPr>
        <w:t>.</w:t>
      </w:r>
    </w:p>
    <w:p w14:paraId="3B345E21" w14:textId="77777777" w:rsidR="00841D36" w:rsidRPr="00015EC7" w:rsidRDefault="00841D36" w:rsidP="00841D36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24"/>
          <w:u w:color="E63F0C"/>
          <w:bdr w:val="nil"/>
          <w:lang w:val="de-DE"/>
        </w:rPr>
      </w:pPr>
    </w:p>
    <w:p w14:paraId="75086CD9" w14:textId="71589FA5" w:rsidR="000E221D" w:rsidRPr="000E221D" w:rsidRDefault="000E221D" w:rsidP="000E221D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 w:rsidRPr="000E221D">
        <w:rPr>
          <w:rFonts w:ascii="Aptos" w:hAnsi="Aptos"/>
          <w:sz w:val="21"/>
          <w:szCs w:val="21"/>
        </w:rPr>
        <w:t xml:space="preserve">Die </w:t>
      </w:r>
      <w:hyperlink r:id="rId12" w:history="1">
        <w:proofErr w:type="spellStart"/>
        <w:r w:rsidRPr="00AB11A2">
          <w:rPr>
            <w:rStyle w:val="Hyperlink"/>
            <w:rFonts w:ascii="Aptos" w:hAnsi="Aptos"/>
            <w:sz w:val="21"/>
            <w:szCs w:val="21"/>
          </w:rPr>
          <w:t>Mostviertler</w:t>
        </w:r>
        <w:proofErr w:type="spellEnd"/>
        <w:r w:rsidRPr="00AB11A2">
          <w:rPr>
            <w:rStyle w:val="Hyperlink"/>
            <w:rFonts w:ascii="Aptos" w:hAnsi="Aptos"/>
            <w:sz w:val="21"/>
            <w:szCs w:val="21"/>
          </w:rPr>
          <w:t xml:space="preserve"> Feldversuche</w:t>
        </w:r>
      </w:hyperlink>
      <w:r w:rsidRPr="000E221D">
        <w:rPr>
          <w:rFonts w:ascii="Aptos" w:hAnsi="Aptos"/>
          <w:sz w:val="21"/>
          <w:szCs w:val="21"/>
        </w:rPr>
        <w:t xml:space="preserve"> sind experimentelle kulinarische Events, die seit Jahren von Mostviertel Tourismus gemeinsam mit kreativen </w:t>
      </w:r>
      <w:proofErr w:type="spellStart"/>
      <w:proofErr w:type="gramStart"/>
      <w:r w:rsidRPr="000E221D">
        <w:rPr>
          <w:rFonts w:ascii="Aptos" w:hAnsi="Aptos"/>
          <w:sz w:val="21"/>
          <w:szCs w:val="21"/>
        </w:rPr>
        <w:t>Gastronom:innen</w:t>
      </w:r>
      <w:proofErr w:type="spellEnd"/>
      <w:proofErr w:type="gramEnd"/>
      <w:r w:rsidRPr="000E221D">
        <w:rPr>
          <w:rFonts w:ascii="Aptos" w:hAnsi="Aptos"/>
          <w:sz w:val="21"/>
          <w:szCs w:val="21"/>
        </w:rPr>
        <w:t xml:space="preserve"> und </w:t>
      </w:r>
      <w:proofErr w:type="spellStart"/>
      <w:proofErr w:type="gramStart"/>
      <w:r w:rsidRPr="000E221D">
        <w:rPr>
          <w:rFonts w:ascii="Aptos" w:hAnsi="Aptos"/>
          <w:sz w:val="21"/>
          <w:szCs w:val="21"/>
        </w:rPr>
        <w:t>Produzent:innen</w:t>
      </w:r>
      <w:proofErr w:type="spellEnd"/>
      <w:proofErr w:type="gramEnd"/>
      <w:r w:rsidRPr="000E221D">
        <w:rPr>
          <w:rFonts w:ascii="Aptos" w:hAnsi="Aptos"/>
          <w:sz w:val="21"/>
          <w:szCs w:val="21"/>
        </w:rPr>
        <w:t xml:space="preserve"> veranstalte werden. Beim Street-Food-Event in Amstetten, das in Kooperation mit dem </w:t>
      </w:r>
      <w:r w:rsidRPr="00DF058E">
        <w:rPr>
          <w:rFonts w:ascii="Aptos" w:hAnsi="Aptos"/>
          <w:b/>
          <w:bCs/>
          <w:sz w:val="21"/>
          <w:szCs w:val="21"/>
        </w:rPr>
        <w:t>Stadtmarketing Amstetten</w:t>
      </w:r>
      <w:r w:rsidRPr="000E221D">
        <w:rPr>
          <w:rFonts w:ascii="Aptos" w:hAnsi="Aptos"/>
          <w:sz w:val="21"/>
          <w:szCs w:val="21"/>
        </w:rPr>
        <w:t xml:space="preserve"> und </w:t>
      </w:r>
      <w:r w:rsidRPr="00DF058E">
        <w:rPr>
          <w:rFonts w:ascii="Aptos" w:hAnsi="Aptos"/>
          <w:b/>
          <w:bCs/>
          <w:sz w:val="21"/>
          <w:szCs w:val="21"/>
        </w:rPr>
        <w:t>Andreas Plappert</w:t>
      </w:r>
      <w:r w:rsidRPr="000E221D">
        <w:rPr>
          <w:rFonts w:ascii="Aptos" w:hAnsi="Aptos"/>
          <w:sz w:val="21"/>
          <w:szCs w:val="21"/>
        </w:rPr>
        <w:t xml:space="preserve"> umgesetzt wird, sind alle Köchinnen und Köche der </w:t>
      </w:r>
      <w:proofErr w:type="spellStart"/>
      <w:r w:rsidRPr="000E221D">
        <w:rPr>
          <w:rFonts w:ascii="Aptos" w:hAnsi="Aptos"/>
          <w:sz w:val="21"/>
          <w:szCs w:val="21"/>
        </w:rPr>
        <w:t>Mostviertler</w:t>
      </w:r>
      <w:proofErr w:type="spellEnd"/>
      <w:r w:rsidRPr="000E221D">
        <w:rPr>
          <w:rFonts w:ascii="Aptos" w:hAnsi="Aptos"/>
          <w:sz w:val="21"/>
          <w:szCs w:val="21"/>
        </w:rPr>
        <w:t xml:space="preserve"> Feldversuche vertreten – und somit </w:t>
      </w:r>
      <w:r w:rsidRPr="00454031">
        <w:rPr>
          <w:rFonts w:ascii="Aptos" w:hAnsi="Aptos"/>
          <w:b/>
          <w:bCs/>
          <w:sz w:val="21"/>
          <w:szCs w:val="21"/>
        </w:rPr>
        <w:t>14 Hauben</w:t>
      </w:r>
      <w:r w:rsidRPr="000E221D">
        <w:rPr>
          <w:rFonts w:ascii="Aptos" w:hAnsi="Aptos"/>
          <w:sz w:val="21"/>
          <w:szCs w:val="21"/>
        </w:rPr>
        <w:t>. Höchste Kochkunst, kombiniert mit innovativem Ideenreichtum und Zutaten, die ausschließlich aus dem Mostviertel stammen, versprechen überraschende, völlig neu kreierte Gerichte – ganz im Stil der kulinarischen Veranstaltungsreihe. Diesmal jedoch als Street-Food und nicht als Menü.</w:t>
      </w:r>
    </w:p>
    <w:p w14:paraId="53419CC9" w14:textId="77777777" w:rsidR="00841D36" w:rsidRDefault="00841D36" w:rsidP="00841D36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</w:p>
    <w:p w14:paraId="2E03827E" w14:textId="77777777" w:rsidR="00436CED" w:rsidRPr="002C6D84" w:rsidRDefault="00436CED" w:rsidP="00436CED">
      <w:pPr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 w:rsidRPr="007655CF">
        <w:rPr>
          <w:rFonts w:ascii="Vista Slab OT Bold" w:hAnsi="Vista Slab OT Bold"/>
          <w:b/>
          <w:bCs/>
          <w:color w:val="E63F0C"/>
          <w:spacing w:val="-2"/>
        </w:rPr>
        <w:t xml:space="preserve">„Bambi-Salat“, </w:t>
      </w:r>
      <w:proofErr w:type="spellStart"/>
      <w:r w:rsidRPr="007655CF">
        <w:rPr>
          <w:rFonts w:ascii="Vista Slab OT Bold" w:hAnsi="Vista Slab OT Bold"/>
          <w:b/>
          <w:bCs/>
          <w:color w:val="E63F0C"/>
          <w:spacing w:val="-2"/>
        </w:rPr>
        <w:t>Schofkas</w:t>
      </w:r>
      <w:proofErr w:type="spellEnd"/>
      <w:r w:rsidRPr="007655CF">
        <w:rPr>
          <w:rFonts w:ascii="Vista Slab OT Bold" w:hAnsi="Vista Slab OT Bold"/>
          <w:b/>
          <w:bCs/>
          <w:color w:val="E63F0C"/>
          <w:spacing w:val="-2"/>
        </w:rPr>
        <w:t xml:space="preserve"> und </w:t>
      </w:r>
      <w:proofErr w:type="spellStart"/>
      <w:r w:rsidRPr="007655CF">
        <w:rPr>
          <w:rFonts w:ascii="Vista Slab OT Bold" w:hAnsi="Vista Slab OT Bold"/>
          <w:b/>
          <w:bCs/>
          <w:color w:val="E63F0C"/>
          <w:spacing w:val="-2"/>
        </w:rPr>
        <w:t>Pielachtaler</w:t>
      </w:r>
      <w:proofErr w:type="spellEnd"/>
      <w:r w:rsidRPr="007655CF">
        <w:rPr>
          <w:rFonts w:ascii="Vista Slab OT Bold" w:hAnsi="Vista Slab OT Bold"/>
          <w:b/>
          <w:bCs/>
          <w:color w:val="E63F0C"/>
          <w:spacing w:val="-2"/>
        </w:rPr>
        <w:t xml:space="preserve"> Champignons</w:t>
      </w:r>
    </w:p>
    <w:p w14:paraId="7A02D627" w14:textId="4997E88B" w:rsidR="00B41039" w:rsidRPr="00955C0F" w:rsidRDefault="00834BFB" w:rsidP="00436CED">
      <w:pPr>
        <w:spacing w:after="160"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In</w:t>
      </w:r>
      <w:r w:rsidR="00401543" w:rsidRPr="009F5321">
        <w:rPr>
          <w:rFonts w:ascii="Aptos" w:hAnsi="Aptos"/>
          <w:sz w:val="21"/>
          <w:szCs w:val="21"/>
        </w:rPr>
        <w:t xml:space="preserve"> entspannter </w:t>
      </w:r>
      <w:r w:rsidR="009E6A31">
        <w:rPr>
          <w:rFonts w:ascii="Aptos" w:hAnsi="Aptos"/>
          <w:sz w:val="21"/>
          <w:szCs w:val="21"/>
        </w:rPr>
        <w:t xml:space="preserve">Atmosphäre – </w:t>
      </w:r>
      <w:r w:rsidR="00401543" w:rsidRPr="009F5321">
        <w:rPr>
          <w:rFonts w:ascii="Aptos" w:hAnsi="Aptos"/>
          <w:sz w:val="21"/>
          <w:szCs w:val="21"/>
        </w:rPr>
        <w:t xml:space="preserve">unter dem Schatten </w:t>
      </w:r>
      <w:r w:rsidR="009E6A31">
        <w:rPr>
          <w:rFonts w:ascii="Aptos" w:hAnsi="Aptos"/>
          <w:sz w:val="21"/>
          <w:szCs w:val="21"/>
        </w:rPr>
        <w:t xml:space="preserve">von </w:t>
      </w:r>
      <w:r w:rsidR="00401543" w:rsidRPr="009F5321">
        <w:rPr>
          <w:rFonts w:ascii="Aptos" w:hAnsi="Aptos"/>
          <w:sz w:val="21"/>
          <w:szCs w:val="21"/>
        </w:rPr>
        <w:t>Bäume</w:t>
      </w:r>
      <w:r w:rsidR="00E97CB6" w:rsidRPr="00753A8D">
        <w:rPr>
          <w:rFonts w:ascii="Aptos" w:hAnsi="Aptos"/>
          <w:sz w:val="21"/>
          <w:szCs w:val="21"/>
        </w:rPr>
        <w:t>n</w:t>
      </w:r>
      <w:r w:rsidR="00401543" w:rsidRPr="009F5321">
        <w:rPr>
          <w:rFonts w:ascii="Aptos" w:hAnsi="Aptos"/>
          <w:sz w:val="21"/>
          <w:szCs w:val="21"/>
        </w:rPr>
        <w:t xml:space="preserve"> und Sonnenschirme</w:t>
      </w:r>
      <w:r w:rsidR="009E6A31">
        <w:rPr>
          <w:rFonts w:ascii="Aptos" w:hAnsi="Aptos"/>
          <w:sz w:val="21"/>
          <w:szCs w:val="21"/>
        </w:rPr>
        <w:t xml:space="preserve">n – </w:t>
      </w:r>
      <w:r w:rsidR="00EA42AD">
        <w:rPr>
          <w:rFonts w:ascii="Aptos" w:hAnsi="Aptos"/>
          <w:sz w:val="21"/>
          <w:szCs w:val="21"/>
        </w:rPr>
        <w:t xml:space="preserve">wird der </w:t>
      </w:r>
      <w:proofErr w:type="spellStart"/>
      <w:r w:rsidR="00EA42AD" w:rsidRPr="00454031">
        <w:rPr>
          <w:rFonts w:ascii="Aptos" w:hAnsi="Aptos"/>
          <w:b/>
          <w:bCs/>
          <w:sz w:val="21"/>
          <w:szCs w:val="21"/>
        </w:rPr>
        <w:t>Amstettner</w:t>
      </w:r>
      <w:proofErr w:type="spellEnd"/>
      <w:r w:rsidR="00EA42AD" w:rsidRPr="00454031">
        <w:rPr>
          <w:rFonts w:ascii="Aptos" w:hAnsi="Aptos"/>
          <w:b/>
          <w:bCs/>
          <w:sz w:val="21"/>
          <w:szCs w:val="21"/>
        </w:rPr>
        <w:t xml:space="preserve"> Hauptplatz ab 11 Uhr</w:t>
      </w:r>
      <w:r w:rsidR="00EA42AD">
        <w:rPr>
          <w:rFonts w:ascii="Aptos" w:hAnsi="Aptos"/>
          <w:sz w:val="21"/>
          <w:szCs w:val="21"/>
        </w:rPr>
        <w:t xml:space="preserve"> </w:t>
      </w:r>
      <w:r w:rsidR="0051438B">
        <w:rPr>
          <w:rFonts w:ascii="Aptos" w:hAnsi="Aptos"/>
          <w:sz w:val="21"/>
          <w:szCs w:val="21"/>
        </w:rPr>
        <w:t xml:space="preserve">zur </w:t>
      </w:r>
      <w:r w:rsidR="00753A8D">
        <w:rPr>
          <w:rFonts w:ascii="Aptos" w:hAnsi="Aptos"/>
          <w:sz w:val="21"/>
          <w:szCs w:val="21"/>
        </w:rPr>
        <w:t xml:space="preserve">außergewöhnlichen </w:t>
      </w:r>
      <w:r w:rsidR="0051438B">
        <w:rPr>
          <w:rFonts w:ascii="Aptos" w:hAnsi="Aptos"/>
          <w:sz w:val="21"/>
          <w:szCs w:val="21"/>
        </w:rPr>
        <w:t xml:space="preserve">Genusszone. </w:t>
      </w:r>
      <w:r w:rsidR="00D66EE1">
        <w:rPr>
          <w:rFonts w:ascii="Aptos" w:hAnsi="Aptos"/>
          <w:sz w:val="21"/>
          <w:szCs w:val="21"/>
        </w:rPr>
        <w:t>An den Ständen kann ausschließlich mit Jetons bezahlt werden</w:t>
      </w:r>
      <w:r w:rsidR="00980F89">
        <w:rPr>
          <w:rFonts w:ascii="Aptos" w:hAnsi="Aptos"/>
          <w:sz w:val="21"/>
          <w:szCs w:val="21"/>
        </w:rPr>
        <w:t xml:space="preserve">, die </w:t>
      </w:r>
      <w:r w:rsidR="00D66EE1">
        <w:rPr>
          <w:rFonts w:ascii="Aptos" w:hAnsi="Aptos"/>
          <w:sz w:val="21"/>
          <w:szCs w:val="21"/>
        </w:rPr>
        <w:t>bei den Zugängen erhältlic</w:t>
      </w:r>
      <w:r w:rsidR="00980F89">
        <w:rPr>
          <w:rFonts w:ascii="Aptos" w:hAnsi="Aptos"/>
          <w:sz w:val="21"/>
          <w:szCs w:val="21"/>
        </w:rPr>
        <w:t xml:space="preserve">h sind. </w:t>
      </w:r>
      <w:r w:rsidR="00C40633">
        <w:rPr>
          <w:rFonts w:ascii="Aptos" w:hAnsi="Aptos"/>
          <w:sz w:val="21"/>
          <w:szCs w:val="21"/>
        </w:rPr>
        <w:t>Dort erhalten</w:t>
      </w:r>
      <w:r w:rsidR="003378AE">
        <w:rPr>
          <w:rFonts w:ascii="Aptos" w:hAnsi="Aptos"/>
          <w:sz w:val="21"/>
          <w:szCs w:val="21"/>
        </w:rPr>
        <w:t xml:space="preserve"> Gäste </w:t>
      </w:r>
      <w:r w:rsidR="00C40633">
        <w:rPr>
          <w:rFonts w:ascii="Aptos" w:hAnsi="Aptos"/>
          <w:sz w:val="21"/>
          <w:szCs w:val="21"/>
        </w:rPr>
        <w:t>auch</w:t>
      </w:r>
      <w:r w:rsidR="00EA1803">
        <w:rPr>
          <w:rFonts w:ascii="Aptos" w:hAnsi="Aptos"/>
          <w:sz w:val="21"/>
          <w:szCs w:val="21"/>
        </w:rPr>
        <w:t xml:space="preserve"> ein Trinkglas</w:t>
      </w:r>
      <w:r w:rsidR="00BB54B8">
        <w:rPr>
          <w:rFonts w:ascii="Aptos" w:hAnsi="Aptos"/>
          <w:sz w:val="21"/>
          <w:szCs w:val="21"/>
        </w:rPr>
        <w:t xml:space="preserve"> </w:t>
      </w:r>
      <w:r w:rsidR="00E11EE6">
        <w:rPr>
          <w:rFonts w:ascii="Aptos" w:hAnsi="Aptos"/>
          <w:sz w:val="21"/>
          <w:szCs w:val="21"/>
        </w:rPr>
        <w:t>(</w:t>
      </w:r>
      <w:r w:rsidR="00BB54B8">
        <w:rPr>
          <w:rFonts w:ascii="Aptos" w:hAnsi="Aptos"/>
          <w:sz w:val="21"/>
          <w:szCs w:val="21"/>
        </w:rPr>
        <w:t>€ 5,-</w:t>
      </w:r>
      <w:r w:rsidR="00E11EE6">
        <w:rPr>
          <w:rFonts w:ascii="Aptos" w:hAnsi="Aptos"/>
          <w:sz w:val="21"/>
          <w:szCs w:val="21"/>
        </w:rPr>
        <w:t>)</w:t>
      </w:r>
      <w:r w:rsidR="00BB54B8">
        <w:rPr>
          <w:rFonts w:ascii="Aptos" w:hAnsi="Aptos"/>
          <w:sz w:val="21"/>
          <w:szCs w:val="21"/>
        </w:rPr>
        <w:t xml:space="preserve">, das </w:t>
      </w:r>
      <w:r w:rsidR="002E4F37">
        <w:rPr>
          <w:rFonts w:ascii="Aptos" w:hAnsi="Aptos"/>
          <w:sz w:val="21"/>
          <w:szCs w:val="21"/>
        </w:rPr>
        <w:t xml:space="preserve">als kleines Souvenir </w:t>
      </w:r>
      <w:r w:rsidR="00C066E2">
        <w:rPr>
          <w:rFonts w:ascii="Aptos" w:hAnsi="Aptos"/>
          <w:sz w:val="21"/>
          <w:szCs w:val="21"/>
        </w:rPr>
        <w:t xml:space="preserve">mit nach Hause </w:t>
      </w:r>
      <w:r w:rsidR="00C40633">
        <w:rPr>
          <w:rFonts w:ascii="Aptos" w:hAnsi="Aptos"/>
          <w:sz w:val="21"/>
          <w:szCs w:val="21"/>
        </w:rPr>
        <w:t>genommen werden kann.</w:t>
      </w:r>
      <w:r w:rsidR="002E4F37">
        <w:rPr>
          <w:rFonts w:ascii="Aptos" w:hAnsi="Aptos"/>
          <w:sz w:val="21"/>
          <w:szCs w:val="21"/>
        </w:rPr>
        <w:t xml:space="preserve"> </w:t>
      </w:r>
    </w:p>
    <w:p w14:paraId="6284437C" w14:textId="1D421F21" w:rsidR="002700DC" w:rsidRDefault="00C40633" w:rsidP="00841D36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Das kulinarische Angebot</w:t>
      </w:r>
      <w:r w:rsidR="006637B0">
        <w:rPr>
          <w:rFonts w:ascii="Aptos" w:hAnsi="Aptos"/>
          <w:sz w:val="21"/>
          <w:szCs w:val="21"/>
        </w:rPr>
        <w:t xml:space="preserve"> gibt es</w:t>
      </w:r>
      <w:r>
        <w:rPr>
          <w:rFonts w:ascii="Aptos" w:hAnsi="Aptos"/>
          <w:sz w:val="21"/>
          <w:szCs w:val="21"/>
        </w:rPr>
        <w:t xml:space="preserve">, </w:t>
      </w:r>
      <w:r w:rsidR="006637B0">
        <w:rPr>
          <w:rFonts w:ascii="Aptos" w:hAnsi="Aptos"/>
          <w:sz w:val="21"/>
          <w:szCs w:val="21"/>
        </w:rPr>
        <w:t xml:space="preserve">solange der </w:t>
      </w:r>
      <w:r w:rsidR="006637B0" w:rsidRPr="009F5321">
        <w:rPr>
          <w:rFonts w:ascii="Aptos" w:hAnsi="Aptos"/>
          <w:sz w:val="21"/>
          <w:szCs w:val="21"/>
        </w:rPr>
        <w:t>Vorrat reicht</w:t>
      </w:r>
      <w:r w:rsidR="00DB6AFC">
        <w:rPr>
          <w:rFonts w:ascii="Aptos" w:hAnsi="Aptos"/>
          <w:sz w:val="21"/>
          <w:szCs w:val="21"/>
        </w:rPr>
        <w:t>. E</w:t>
      </w:r>
      <w:r w:rsidR="00B52540">
        <w:rPr>
          <w:rFonts w:ascii="Aptos" w:hAnsi="Aptos"/>
          <w:sz w:val="21"/>
          <w:szCs w:val="21"/>
        </w:rPr>
        <w:t xml:space="preserve">inige </w:t>
      </w:r>
      <w:r w:rsidR="00412C53">
        <w:rPr>
          <w:rFonts w:ascii="Aptos" w:hAnsi="Aptos"/>
          <w:sz w:val="21"/>
          <w:szCs w:val="21"/>
        </w:rPr>
        <w:t>Highlights stehen bereits fest:</w:t>
      </w:r>
      <w:r w:rsidR="00B52540">
        <w:rPr>
          <w:rFonts w:ascii="Aptos" w:hAnsi="Aptos"/>
          <w:sz w:val="21"/>
          <w:szCs w:val="21"/>
        </w:rPr>
        <w:t xml:space="preserve"> Mike</w:t>
      </w:r>
      <w:r w:rsidR="002C6D84">
        <w:rPr>
          <w:rFonts w:ascii="Aptos" w:hAnsi="Aptos"/>
          <w:sz w:val="21"/>
          <w:szCs w:val="21"/>
        </w:rPr>
        <w:t xml:space="preserve"> Nährer </w:t>
      </w:r>
      <w:r w:rsidR="00DB6AFC">
        <w:rPr>
          <w:rFonts w:ascii="Aptos" w:hAnsi="Aptos"/>
          <w:sz w:val="21"/>
          <w:szCs w:val="21"/>
        </w:rPr>
        <w:t>macht</w:t>
      </w:r>
      <w:r w:rsidR="00CB565B">
        <w:rPr>
          <w:rFonts w:ascii="Aptos" w:hAnsi="Aptos"/>
          <w:sz w:val="21"/>
          <w:szCs w:val="21"/>
        </w:rPr>
        <w:t xml:space="preserve"> </w:t>
      </w:r>
      <w:r w:rsidR="002C6D84">
        <w:rPr>
          <w:rFonts w:ascii="Aptos" w:hAnsi="Aptos"/>
          <w:sz w:val="21"/>
          <w:szCs w:val="21"/>
        </w:rPr>
        <w:t>„Bambi Salat“</w:t>
      </w:r>
      <w:r w:rsidR="00412C53">
        <w:rPr>
          <w:rFonts w:ascii="Aptos" w:hAnsi="Aptos"/>
          <w:sz w:val="21"/>
          <w:szCs w:val="21"/>
        </w:rPr>
        <w:t xml:space="preserve"> </w:t>
      </w:r>
      <w:r w:rsidR="007A1994">
        <w:rPr>
          <w:rFonts w:ascii="Aptos" w:hAnsi="Aptos"/>
          <w:sz w:val="21"/>
          <w:szCs w:val="21"/>
        </w:rPr>
        <w:t xml:space="preserve">mit </w:t>
      </w:r>
      <w:proofErr w:type="spellStart"/>
      <w:r w:rsidR="007A1994">
        <w:rPr>
          <w:rFonts w:ascii="Aptos" w:hAnsi="Aptos"/>
          <w:sz w:val="21"/>
          <w:szCs w:val="21"/>
        </w:rPr>
        <w:t>M</w:t>
      </w:r>
      <w:r w:rsidR="002C6D84" w:rsidRPr="00504374">
        <w:rPr>
          <w:rFonts w:ascii="Aptos" w:hAnsi="Aptos"/>
          <w:sz w:val="21"/>
          <w:szCs w:val="21"/>
        </w:rPr>
        <w:t>ostviertler</w:t>
      </w:r>
      <w:proofErr w:type="spellEnd"/>
      <w:r w:rsidR="002C6D84" w:rsidRPr="00504374">
        <w:rPr>
          <w:rFonts w:ascii="Aptos" w:hAnsi="Aptos"/>
          <w:sz w:val="21"/>
          <w:szCs w:val="21"/>
        </w:rPr>
        <w:t xml:space="preserve"> Rehfleisch auf knackige</w:t>
      </w:r>
      <w:r w:rsidR="00B52540">
        <w:rPr>
          <w:rFonts w:ascii="Aptos" w:hAnsi="Aptos"/>
          <w:sz w:val="21"/>
          <w:szCs w:val="21"/>
        </w:rPr>
        <w:t>m</w:t>
      </w:r>
      <w:r w:rsidR="002C6D84" w:rsidRPr="00504374">
        <w:rPr>
          <w:rFonts w:ascii="Aptos" w:hAnsi="Aptos"/>
          <w:sz w:val="21"/>
          <w:szCs w:val="21"/>
        </w:rPr>
        <w:t xml:space="preserve"> Traisentaler Salat</w:t>
      </w:r>
      <w:r w:rsidR="007A1994">
        <w:rPr>
          <w:rFonts w:ascii="Aptos" w:hAnsi="Aptos"/>
          <w:sz w:val="21"/>
          <w:szCs w:val="21"/>
        </w:rPr>
        <w:t xml:space="preserve">. </w:t>
      </w:r>
      <w:r w:rsidR="002C6D84">
        <w:rPr>
          <w:rFonts w:ascii="Aptos" w:hAnsi="Aptos"/>
          <w:sz w:val="21"/>
          <w:szCs w:val="21"/>
        </w:rPr>
        <w:t xml:space="preserve">Stefan Hueber </w:t>
      </w:r>
      <w:r w:rsidR="00024A43">
        <w:rPr>
          <w:rFonts w:ascii="Aptos" w:hAnsi="Aptos"/>
          <w:sz w:val="21"/>
          <w:szCs w:val="21"/>
        </w:rPr>
        <w:t>räuchert den</w:t>
      </w:r>
      <w:r w:rsidR="002C6D84">
        <w:rPr>
          <w:rFonts w:ascii="Aptos" w:hAnsi="Aptos"/>
          <w:sz w:val="21"/>
          <w:szCs w:val="21"/>
        </w:rPr>
        <w:t xml:space="preserve"> typischen </w:t>
      </w:r>
      <w:proofErr w:type="spellStart"/>
      <w:r w:rsidR="002C6D84">
        <w:rPr>
          <w:rFonts w:ascii="Aptos" w:hAnsi="Aptos"/>
          <w:sz w:val="21"/>
          <w:szCs w:val="21"/>
        </w:rPr>
        <w:t>Mostviertler</w:t>
      </w:r>
      <w:proofErr w:type="spellEnd"/>
      <w:r w:rsidR="002C6D84">
        <w:rPr>
          <w:rFonts w:ascii="Aptos" w:hAnsi="Aptos"/>
          <w:sz w:val="21"/>
          <w:szCs w:val="21"/>
        </w:rPr>
        <w:t xml:space="preserve"> </w:t>
      </w:r>
      <w:proofErr w:type="spellStart"/>
      <w:r w:rsidR="002C6D84">
        <w:rPr>
          <w:rFonts w:ascii="Aptos" w:hAnsi="Aptos"/>
          <w:sz w:val="21"/>
          <w:szCs w:val="21"/>
        </w:rPr>
        <w:t>Schofkas</w:t>
      </w:r>
      <w:proofErr w:type="spellEnd"/>
      <w:r w:rsidR="00B31050">
        <w:rPr>
          <w:rFonts w:ascii="Aptos" w:hAnsi="Aptos"/>
          <w:sz w:val="21"/>
          <w:szCs w:val="21"/>
        </w:rPr>
        <w:t xml:space="preserve">. </w:t>
      </w:r>
      <w:r w:rsidR="002C6D84">
        <w:rPr>
          <w:rFonts w:ascii="Aptos" w:hAnsi="Aptos"/>
          <w:sz w:val="21"/>
          <w:szCs w:val="21"/>
        </w:rPr>
        <w:t xml:space="preserve">Hubert Kalteis </w:t>
      </w:r>
      <w:r w:rsidR="000F53BC">
        <w:rPr>
          <w:rFonts w:ascii="Aptos" w:hAnsi="Aptos"/>
          <w:sz w:val="21"/>
          <w:szCs w:val="21"/>
        </w:rPr>
        <w:t xml:space="preserve">bereitet </w:t>
      </w:r>
      <w:r w:rsidR="002C6D84">
        <w:rPr>
          <w:rFonts w:ascii="Aptos" w:hAnsi="Aptos"/>
          <w:sz w:val="21"/>
          <w:szCs w:val="21"/>
        </w:rPr>
        <w:t>Ramen</w:t>
      </w:r>
      <w:r w:rsidR="006648D0">
        <w:rPr>
          <w:rFonts w:ascii="Aptos" w:hAnsi="Aptos"/>
          <w:sz w:val="21"/>
          <w:szCs w:val="21"/>
        </w:rPr>
        <w:t xml:space="preserve"> </w:t>
      </w:r>
      <w:r w:rsidR="002C6D84">
        <w:rPr>
          <w:rFonts w:ascii="Aptos" w:hAnsi="Aptos"/>
          <w:sz w:val="21"/>
          <w:szCs w:val="21"/>
        </w:rPr>
        <w:t xml:space="preserve">mit </w:t>
      </w:r>
      <w:proofErr w:type="spellStart"/>
      <w:r w:rsidR="002C6D84">
        <w:rPr>
          <w:rFonts w:ascii="Aptos" w:hAnsi="Aptos"/>
          <w:sz w:val="21"/>
          <w:szCs w:val="21"/>
        </w:rPr>
        <w:t>Pielachtaler</w:t>
      </w:r>
      <w:proofErr w:type="spellEnd"/>
      <w:r w:rsidR="002C6D84">
        <w:rPr>
          <w:rFonts w:ascii="Aptos" w:hAnsi="Aptos"/>
          <w:sz w:val="21"/>
          <w:szCs w:val="21"/>
        </w:rPr>
        <w:t xml:space="preserve"> Champignon</w:t>
      </w:r>
      <w:r w:rsidR="007E0288">
        <w:rPr>
          <w:rFonts w:ascii="Aptos" w:hAnsi="Aptos"/>
          <w:sz w:val="21"/>
          <w:szCs w:val="21"/>
        </w:rPr>
        <w:t>s</w:t>
      </w:r>
      <w:r w:rsidR="002C6D84">
        <w:rPr>
          <w:rFonts w:ascii="Aptos" w:hAnsi="Aptos"/>
          <w:sz w:val="21"/>
          <w:szCs w:val="21"/>
        </w:rPr>
        <w:t xml:space="preserve"> </w:t>
      </w:r>
      <w:r w:rsidR="000F53BC">
        <w:rPr>
          <w:rFonts w:ascii="Aptos" w:hAnsi="Aptos"/>
          <w:sz w:val="21"/>
          <w:szCs w:val="21"/>
        </w:rPr>
        <w:t>zu</w:t>
      </w:r>
      <w:r w:rsidR="00050CC2">
        <w:rPr>
          <w:rFonts w:ascii="Aptos" w:hAnsi="Aptos"/>
          <w:sz w:val="21"/>
          <w:szCs w:val="21"/>
        </w:rPr>
        <w:t xml:space="preserve">, </w:t>
      </w:r>
      <w:r w:rsidR="00A30690">
        <w:rPr>
          <w:rFonts w:ascii="Aptos" w:hAnsi="Aptos"/>
          <w:sz w:val="21"/>
          <w:szCs w:val="21"/>
        </w:rPr>
        <w:t xml:space="preserve">Bärenwirt Erich Mayrhofer u. a. ein Dessert mit Nüssen vom </w:t>
      </w:r>
      <w:proofErr w:type="spellStart"/>
      <w:r w:rsidR="00A30690">
        <w:rPr>
          <w:rFonts w:ascii="Aptos" w:hAnsi="Aptos"/>
          <w:sz w:val="21"/>
          <w:szCs w:val="21"/>
        </w:rPr>
        <w:t>Nussland</w:t>
      </w:r>
      <w:proofErr w:type="spellEnd"/>
      <w:r w:rsidR="00A30690">
        <w:rPr>
          <w:rFonts w:ascii="Aptos" w:hAnsi="Aptos"/>
          <w:sz w:val="21"/>
          <w:szCs w:val="21"/>
        </w:rPr>
        <w:t xml:space="preserve">. </w:t>
      </w:r>
      <w:r w:rsidR="00B31050">
        <w:rPr>
          <w:rFonts w:ascii="Aptos" w:hAnsi="Aptos"/>
          <w:sz w:val="21"/>
          <w:szCs w:val="21"/>
        </w:rPr>
        <w:t>Und b</w:t>
      </w:r>
      <w:r w:rsidR="00F24376">
        <w:rPr>
          <w:rFonts w:ascii="Aptos" w:hAnsi="Aptos"/>
          <w:sz w:val="21"/>
          <w:szCs w:val="21"/>
        </w:rPr>
        <w:t xml:space="preserve">ei </w:t>
      </w:r>
      <w:r w:rsidR="002C6D84">
        <w:rPr>
          <w:rFonts w:ascii="Aptos" w:hAnsi="Aptos"/>
          <w:sz w:val="21"/>
          <w:szCs w:val="21"/>
        </w:rPr>
        <w:t xml:space="preserve">Theresia </w:t>
      </w:r>
      <w:proofErr w:type="spellStart"/>
      <w:r w:rsidR="002C6D84">
        <w:rPr>
          <w:rFonts w:ascii="Aptos" w:hAnsi="Aptos"/>
          <w:sz w:val="21"/>
          <w:szCs w:val="21"/>
        </w:rPr>
        <w:t>Palmetzhofer</w:t>
      </w:r>
      <w:proofErr w:type="spellEnd"/>
      <w:r w:rsidR="00FD3F4A">
        <w:rPr>
          <w:rFonts w:ascii="Aptos" w:hAnsi="Aptos"/>
          <w:sz w:val="21"/>
          <w:szCs w:val="21"/>
        </w:rPr>
        <w:t xml:space="preserve"> </w:t>
      </w:r>
      <w:r w:rsidR="00F24376">
        <w:rPr>
          <w:rFonts w:ascii="Aptos" w:hAnsi="Aptos"/>
          <w:sz w:val="21"/>
          <w:szCs w:val="21"/>
        </w:rPr>
        <w:t>gibt es marinier</w:t>
      </w:r>
      <w:r w:rsidR="002700DC">
        <w:rPr>
          <w:rFonts w:ascii="Aptos" w:hAnsi="Aptos"/>
          <w:sz w:val="21"/>
          <w:szCs w:val="21"/>
        </w:rPr>
        <w:t>ten</w:t>
      </w:r>
      <w:r w:rsidR="002C6D84">
        <w:rPr>
          <w:rFonts w:ascii="Aptos" w:hAnsi="Aptos"/>
          <w:sz w:val="21"/>
          <w:szCs w:val="21"/>
        </w:rPr>
        <w:t xml:space="preserve"> Saibling </w:t>
      </w:r>
      <w:r w:rsidR="00E41A58">
        <w:rPr>
          <w:rFonts w:ascii="Aptos" w:hAnsi="Aptos"/>
          <w:sz w:val="21"/>
          <w:szCs w:val="21"/>
        </w:rPr>
        <w:t>und</w:t>
      </w:r>
      <w:r w:rsidR="00FD3F4A">
        <w:rPr>
          <w:rFonts w:ascii="Aptos" w:hAnsi="Aptos"/>
          <w:sz w:val="21"/>
          <w:szCs w:val="21"/>
        </w:rPr>
        <w:t xml:space="preserve"> </w:t>
      </w:r>
      <w:r w:rsidR="002C6D84">
        <w:rPr>
          <w:rFonts w:ascii="Aptos" w:hAnsi="Aptos"/>
          <w:sz w:val="21"/>
          <w:szCs w:val="21"/>
        </w:rPr>
        <w:t>Sellerie am Spieß.</w:t>
      </w:r>
      <w:r w:rsidR="003C6AF1">
        <w:rPr>
          <w:rFonts w:ascii="Aptos" w:hAnsi="Aptos"/>
          <w:sz w:val="21"/>
          <w:szCs w:val="21"/>
        </w:rPr>
        <w:t xml:space="preserve"> </w:t>
      </w:r>
    </w:p>
    <w:p w14:paraId="4A7669B1" w14:textId="77777777" w:rsidR="00841D36" w:rsidRDefault="00841D36" w:rsidP="00841D36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</w:p>
    <w:p w14:paraId="13D0321F" w14:textId="4C749C0B" w:rsidR="00C67041" w:rsidRPr="00F0624F" w:rsidRDefault="000C668E" w:rsidP="002C6D84">
      <w:pPr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Regionale Getränke</w:t>
      </w:r>
    </w:p>
    <w:p w14:paraId="1F337530" w14:textId="3943E7C2" w:rsidR="000C2155" w:rsidRDefault="003B0BE1" w:rsidP="00841D36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Für d</w:t>
      </w:r>
      <w:r w:rsidR="000C668E">
        <w:rPr>
          <w:rFonts w:ascii="Aptos" w:hAnsi="Aptos"/>
          <w:sz w:val="21"/>
          <w:szCs w:val="21"/>
        </w:rPr>
        <w:t>ie</w:t>
      </w:r>
      <w:r w:rsidR="006978A2">
        <w:rPr>
          <w:rFonts w:ascii="Aptos" w:hAnsi="Aptos"/>
          <w:sz w:val="21"/>
          <w:szCs w:val="21"/>
        </w:rPr>
        <w:t xml:space="preserve"> </w:t>
      </w:r>
      <w:r w:rsidR="00BF4E5C">
        <w:rPr>
          <w:rFonts w:ascii="Aptos" w:hAnsi="Aptos"/>
          <w:sz w:val="21"/>
          <w:szCs w:val="21"/>
        </w:rPr>
        <w:t xml:space="preserve">passende Getränkebegleitung </w:t>
      </w:r>
      <w:r>
        <w:rPr>
          <w:rFonts w:ascii="Aptos" w:hAnsi="Aptos"/>
          <w:sz w:val="21"/>
          <w:szCs w:val="21"/>
        </w:rPr>
        <w:t>sorgen</w:t>
      </w:r>
      <w:r w:rsidR="002700DC" w:rsidRPr="009F5321">
        <w:rPr>
          <w:rFonts w:ascii="Aptos" w:hAnsi="Aptos"/>
          <w:sz w:val="21"/>
          <w:szCs w:val="21"/>
        </w:rPr>
        <w:t xml:space="preserve"> </w:t>
      </w:r>
      <w:proofErr w:type="spellStart"/>
      <w:proofErr w:type="gramStart"/>
      <w:r w:rsidR="002700DC" w:rsidRPr="009F5321">
        <w:rPr>
          <w:rFonts w:ascii="Aptos" w:hAnsi="Aptos"/>
          <w:sz w:val="21"/>
          <w:szCs w:val="21"/>
        </w:rPr>
        <w:t>Produzent:innen</w:t>
      </w:r>
      <w:proofErr w:type="spellEnd"/>
      <w:proofErr w:type="gramEnd"/>
      <w:r w:rsidR="002700DC" w:rsidRPr="009F5321">
        <w:rPr>
          <w:rFonts w:ascii="Aptos" w:hAnsi="Aptos"/>
          <w:sz w:val="21"/>
          <w:szCs w:val="21"/>
        </w:rPr>
        <w:t xml:space="preserve"> und </w:t>
      </w:r>
      <w:proofErr w:type="spellStart"/>
      <w:proofErr w:type="gramStart"/>
      <w:r w:rsidR="002700DC" w:rsidRPr="009F5321">
        <w:rPr>
          <w:rFonts w:ascii="Aptos" w:hAnsi="Aptos"/>
          <w:sz w:val="21"/>
          <w:szCs w:val="21"/>
        </w:rPr>
        <w:t>Winzer:innen</w:t>
      </w:r>
      <w:proofErr w:type="spellEnd"/>
      <w:proofErr w:type="gramEnd"/>
      <w:r w:rsidR="002700DC" w:rsidRPr="009F5321">
        <w:rPr>
          <w:rFonts w:ascii="Aptos" w:hAnsi="Aptos"/>
          <w:sz w:val="21"/>
          <w:szCs w:val="21"/>
        </w:rPr>
        <w:t xml:space="preserve"> aus dem Mostviertel</w:t>
      </w:r>
      <w:r>
        <w:rPr>
          <w:rFonts w:ascii="Aptos" w:hAnsi="Aptos"/>
          <w:sz w:val="21"/>
          <w:szCs w:val="21"/>
        </w:rPr>
        <w:t>.</w:t>
      </w:r>
      <w:r w:rsidR="00BF4E5C">
        <w:rPr>
          <w:rFonts w:ascii="Aptos" w:hAnsi="Aptos"/>
          <w:sz w:val="21"/>
          <w:szCs w:val="21"/>
        </w:rPr>
        <w:t xml:space="preserve"> </w:t>
      </w:r>
      <w:r w:rsidR="005E3331">
        <w:rPr>
          <w:rFonts w:ascii="Aptos" w:hAnsi="Aptos"/>
          <w:sz w:val="21"/>
          <w:szCs w:val="21"/>
        </w:rPr>
        <w:t>Haselberger Most</w:t>
      </w:r>
      <w:r w:rsidR="001A7FC7">
        <w:rPr>
          <w:rFonts w:ascii="Aptos" w:hAnsi="Aptos"/>
          <w:sz w:val="21"/>
          <w:szCs w:val="21"/>
        </w:rPr>
        <w:t xml:space="preserve"> schenkt Birnenmost </w:t>
      </w:r>
      <w:r>
        <w:rPr>
          <w:rFonts w:ascii="Aptos" w:hAnsi="Aptos"/>
          <w:sz w:val="21"/>
          <w:szCs w:val="21"/>
        </w:rPr>
        <w:t>aus</w:t>
      </w:r>
      <w:r w:rsidR="00174123">
        <w:rPr>
          <w:rFonts w:ascii="Aptos" w:hAnsi="Aptos"/>
          <w:sz w:val="21"/>
          <w:szCs w:val="21"/>
        </w:rPr>
        <w:t>, der</w:t>
      </w:r>
      <w:r w:rsidR="00497E77">
        <w:rPr>
          <w:rFonts w:ascii="Aptos" w:hAnsi="Aptos"/>
          <w:sz w:val="21"/>
          <w:szCs w:val="21"/>
        </w:rPr>
        <w:t xml:space="preserve"> </w:t>
      </w:r>
      <w:proofErr w:type="spellStart"/>
      <w:r w:rsidR="005E3331">
        <w:rPr>
          <w:rFonts w:ascii="Aptos" w:hAnsi="Aptos"/>
          <w:sz w:val="21"/>
          <w:szCs w:val="21"/>
        </w:rPr>
        <w:t>GenussBauernhof</w:t>
      </w:r>
      <w:proofErr w:type="spellEnd"/>
      <w:r w:rsidR="005E3331">
        <w:rPr>
          <w:rFonts w:ascii="Aptos" w:hAnsi="Aptos"/>
          <w:sz w:val="21"/>
          <w:szCs w:val="21"/>
        </w:rPr>
        <w:t xml:space="preserve"> Distelberger</w:t>
      </w:r>
      <w:r w:rsidR="00497E77">
        <w:rPr>
          <w:rFonts w:ascii="Aptos" w:hAnsi="Aptos"/>
          <w:sz w:val="21"/>
          <w:szCs w:val="21"/>
        </w:rPr>
        <w:t xml:space="preserve"> </w:t>
      </w:r>
      <w:r w:rsidR="003B71D0">
        <w:rPr>
          <w:rFonts w:ascii="Aptos" w:hAnsi="Aptos"/>
          <w:sz w:val="21"/>
          <w:szCs w:val="21"/>
        </w:rPr>
        <w:t xml:space="preserve">bringt </w:t>
      </w:r>
      <w:r w:rsidR="001A7FC7">
        <w:rPr>
          <w:rFonts w:ascii="Aptos" w:hAnsi="Aptos"/>
          <w:sz w:val="21"/>
          <w:szCs w:val="21"/>
        </w:rPr>
        <w:t>kreative</w:t>
      </w:r>
      <w:r w:rsidR="00457013">
        <w:rPr>
          <w:rFonts w:ascii="Aptos" w:hAnsi="Aptos"/>
          <w:sz w:val="21"/>
          <w:szCs w:val="21"/>
        </w:rPr>
        <w:t xml:space="preserve"> Birnengetränke</w:t>
      </w:r>
      <w:r w:rsidR="00AA178C">
        <w:rPr>
          <w:rFonts w:ascii="Aptos" w:hAnsi="Aptos"/>
          <w:sz w:val="21"/>
          <w:szCs w:val="21"/>
        </w:rPr>
        <w:t xml:space="preserve"> mit</w:t>
      </w:r>
      <w:r w:rsidR="003B424F">
        <w:rPr>
          <w:rFonts w:ascii="Aptos" w:hAnsi="Aptos"/>
          <w:sz w:val="21"/>
          <w:szCs w:val="21"/>
        </w:rPr>
        <w:t xml:space="preserve"> und </w:t>
      </w:r>
      <w:r w:rsidR="00781D88">
        <w:rPr>
          <w:rFonts w:ascii="Aptos" w:hAnsi="Aptos"/>
          <w:sz w:val="21"/>
          <w:szCs w:val="21"/>
        </w:rPr>
        <w:t xml:space="preserve">das </w:t>
      </w:r>
      <w:proofErr w:type="spellStart"/>
      <w:r w:rsidR="005E3331">
        <w:rPr>
          <w:rFonts w:ascii="Aptos" w:hAnsi="Aptos"/>
          <w:sz w:val="21"/>
          <w:szCs w:val="21"/>
        </w:rPr>
        <w:t>Erzbräu</w:t>
      </w:r>
      <w:proofErr w:type="spellEnd"/>
      <w:r w:rsidR="005E3331">
        <w:rPr>
          <w:rFonts w:ascii="Aptos" w:hAnsi="Aptos"/>
          <w:sz w:val="21"/>
          <w:szCs w:val="21"/>
        </w:rPr>
        <w:t xml:space="preserve"> Bruckne</w:t>
      </w:r>
      <w:r w:rsidR="00860E8E">
        <w:rPr>
          <w:rFonts w:ascii="Aptos" w:hAnsi="Aptos"/>
          <w:sz w:val="21"/>
          <w:szCs w:val="21"/>
        </w:rPr>
        <w:t>r</w:t>
      </w:r>
      <w:r w:rsidR="00B63A80">
        <w:rPr>
          <w:rFonts w:ascii="Aptos" w:hAnsi="Aptos"/>
          <w:sz w:val="21"/>
          <w:szCs w:val="21"/>
        </w:rPr>
        <w:t xml:space="preserve"> </w:t>
      </w:r>
      <w:r w:rsidR="00781D88">
        <w:rPr>
          <w:rFonts w:ascii="Aptos" w:hAnsi="Aptos"/>
          <w:sz w:val="21"/>
          <w:szCs w:val="21"/>
        </w:rPr>
        <w:t>sein Biersortiment. A</w:t>
      </w:r>
      <w:r w:rsidR="00457013">
        <w:rPr>
          <w:rFonts w:ascii="Aptos" w:hAnsi="Aptos"/>
          <w:sz w:val="21"/>
          <w:szCs w:val="21"/>
        </w:rPr>
        <w:t xml:space="preserve">lkoholfreie Getränke </w:t>
      </w:r>
      <w:r w:rsidR="00AA178C">
        <w:rPr>
          <w:rFonts w:ascii="Aptos" w:hAnsi="Aptos"/>
          <w:sz w:val="21"/>
          <w:szCs w:val="21"/>
        </w:rPr>
        <w:t>bieten</w:t>
      </w:r>
      <w:r w:rsidR="003A6C4C">
        <w:rPr>
          <w:rFonts w:ascii="Aptos" w:hAnsi="Aptos"/>
          <w:sz w:val="21"/>
          <w:szCs w:val="21"/>
        </w:rPr>
        <w:t xml:space="preserve"> </w:t>
      </w:r>
      <w:r w:rsidR="00EB5056">
        <w:rPr>
          <w:rFonts w:ascii="Aptos" w:hAnsi="Aptos"/>
          <w:sz w:val="21"/>
          <w:szCs w:val="21"/>
        </w:rPr>
        <w:t>Silvia Hueber</w:t>
      </w:r>
      <w:r w:rsidR="001A7FC7">
        <w:rPr>
          <w:rFonts w:ascii="Aptos" w:hAnsi="Aptos"/>
          <w:sz w:val="21"/>
          <w:szCs w:val="21"/>
        </w:rPr>
        <w:t xml:space="preserve">, </w:t>
      </w:r>
      <w:r w:rsidR="00EB5056">
        <w:rPr>
          <w:rFonts w:ascii="Aptos" w:hAnsi="Aptos"/>
          <w:sz w:val="21"/>
          <w:szCs w:val="21"/>
        </w:rPr>
        <w:t>Mike Nährer &amp; Tom Dockner</w:t>
      </w:r>
      <w:r w:rsidR="001A7FC7">
        <w:rPr>
          <w:rFonts w:ascii="Aptos" w:hAnsi="Aptos"/>
          <w:sz w:val="21"/>
          <w:szCs w:val="21"/>
        </w:rPr>
        <w:t xml:space="preserve"> </w:t>
      </w:r>
      <w:r w:rsidR="006B4C38">
        <w:rPr>
          <w:rFonts w:ascii="Aptos" w:hAnsi="Aptos"/>
          <w:sz w:val="21"/>
          <w:szCs w:val="21"/>
        </w:rPr>
        <w:t xml:space="preserve">und </w:t>
      </w:r>
      <w:r w:rsidR="003A6C4C">
        <w:rPr>
          <w:rFonts w:ascii="Aptos" w:hAnsi="Aptos"/>
          <w:sz w:val="21"/>
          <w:szCs w:val="21"/>
        </w:rPr>
        <w:t>die</w:t>
      </w:r>
      <w:r w:rsidR="006B4C38">
        <w:rPr>
          <w:rFonts w:ascii="Aptos" w:hAnsi="Aptos"/>
          <w:sz w:val="21"/>
          <w:szCs w:val="21"/>
        </w:rPr>
        <w:t xml:space="preserve"> Brandhof Saftmanufaktur</w:t>
      </w:r>
      <w:r w:rsidR="00AA178C">
        <w:rPr>
          <w:rFonts w:ascii="Aptos" w:hAnsi="Aptos"/>
          <w:sz w:val="21"/>
          <w:szCs w:val="21"/>
        </w:rPr>
        <w:t xml:space="preserve"> an</w:t>
      </w:r>
      <w:r w:rsidR="008F5953">
        <w:rPr>
          <w:rFonts w:ascii="Aptos" w:hAnsi="Aptos"/>
          <w:sz w:val="21"/>
          <w:szCs w:val="21"/>
        </w:rPr>
        <w:t>.</w:t>
      </w:r>
      <w:r w:rsidR="0054206E">
        <w:rPr>
          <w:rFonts w:ascii="Aptos" w:hAnsi="Aptos"/>
          <w:sz w:val="21"/>
          <w:szCs w:val="21"/>
        </w:rPr>
        <w:t xml:space="preserve"> Den passenden Wein </w:t>
      </w:r>
      <w:r w:rsidR="00424B15">
        <w:rPr>
          <w:rFonts w:ascii="Aptos" w:hAnsi="Aptos"/>
          <w:sz w:val="21"/>
          <w:szCs w:val="21"/>
        </w:rPr>
        <w:t>liefern</w:t>
      </w:r>
      <w:r w:rsidR="0054206E">
        <w:rPr>
          <w:rFonts w:ascii="Aptos" w:hAnsi="Aptos"/>
          <w:sz w:val="21"/>
          <w:szCs w:val="21"/>
        </w:rPr>
        <w:t xml:space="preserve"> </w:t>
      </w:r>
      <w:proofErr w:type="spellStart"/>
      <w:proofErr w:type="gramStart"/>
      <w:r w:rsidR="0054206E">
        <w:rPr>
          <w:rFonts w:ascii="Aptos" w:hAnsi="Aptos"/>
          <w:sz w:val="21"/>
          <w:szCs w:val="21"/>
        </w:rPr>
        <w:t>Winzer:innen</w:t>
      </w:r>
      <w:proofErr w:type="spellEnd"/>
      <w:proofErr w:type="gramEnd"/>
      <w:r w:rsidR="0054206E">
        <w:rPr>
          <w:rFonts w:ascii="Aptos" w:hAnsi="Aptos"/>
          <w:sz w:val="21"/>
          <w:szCs w:val="21"/>
        </w:rPr>
        <w:t xml:space="preserve"> aus dem </w:t>
      </w:r>
      <w:r w:rsidR="002C6D84">
        <w:rPr>
          <w:rFonts w:ascii="Aptos" w:hAnsi="Aptos"/>
          <w:sz w:val="21"/>
          <w:szCs w:val="21"/>
        </w:rPr>
        <w:t>Traisental</w:t>
      </w:r>
      <w:r w:rsidR="0054206E">
        <w:rPr>
          <w:rFonts w:ascii="Aptos" w:hAnsi="Aptos"/>
          <w:sz w:val="21"/>
          <w:szCs w:val="21"/>
        </w:rPr>
        <w:t>.</w:t>
      </w:r>
    </w:p>
    <w:p w14:paraId="510E44AB" w14:textId="77777777" w:rsidR="00841D36" w:rsidRDefault="00841D36" w:rsidP="00841D36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</w:p>
    <w:p w14:paraId="76FF56B3" w14:textId="77E17431" w:rsidR="00424B15" w:rsidRPr="000C2155" w:rsidRDefault="00D4169F" w:rsidP="000C2155">
      <w:pPr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 w:rsidRPr="000C2155">
        <w:rPr>
          <w:rFonts w:ascii="Aptos" w:hAnsi="Aptos"/>
          <w:b/>
          <w:bCs/>
          <w:sz w:val="21"/>
          <w:szCs w:val="21"/>
          <w:u w:val="single"/>
        </w:rPr>
        <w:t>Diese Köchinnen und Köche</w:t>
      </w:r>
      <w:r w:rsidR="000C2155" w:rsidRPr="000C2155">
        <w:rPr>
          <w:rFonts w:ascii="Aptos" w:hAnsi="Aptos"/>
          <w:b/>
          <w:bCs/>
          <w:sz w:val="21"/>
          <w:szCs w:val="21"/>
          <w:u w:val="single"/>
        </w:rPr>
        <w:t xml:space="preserve"> sowie Produzentinnen und Produzenten sind mit dabei:</w:t>
      </w:r>
    </w:p>
    <w:p w14:paraId="6B1F0515" w14:textId="4FD72F51" w:rsidR="00452ECA" w:rsidRPr="00385232" w:rsidRDefault="00E9051C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t>Zur Palme,</w:t>
      </w:r>
      <w:r>
        <w:rPr>
          <w:rFonts w:ascii="Aptos" w:hAnsi="Aptos"/>
          <w:sz w:val="21"/>
          <w:szCs w:val="21"/>
        </w:rPr>
        <w:t xml:space="preserve"> </w:t>
      </w:r>
      <w:r w:rsidR="00452ECA" w:rsidRPr="00A237C2">
        <w:rPr>
          <w:rFonts w:ascii="Aptos" w:hAnsi="Aptos"/>
          <w:sz w:val="21"/>
          <w:szCs w:val="21"/>
        </w:rPr>
        <w:t xml:space="preserve">Theresia </w:t>
      </w:r>
      <w:proofErr w:type="spellStart"/>
      <w:r w:rsidR="00452ECA" w:rsidRPr="00A237C2">
        <w:rPr>
          <w:rFonts w:ascii="Aptos" w:hAnsi="Aptos"/>
          <w:sz w:val="21"/>
          <w:szCs w:val="21"/>
        </w:rPr>
        <w:t>Palmetzhofer</w:t>
      </w:r>
      <w:proofErr w:type="spellEnd"/>
      <w:r w:rsidR="00A237C2" w:rsidRPr="00A237C2">
        <w:rPr>
          <w:rFonts w:ascii="Aptos" w:hAnsi="Aptos"/>
          <w:sz w:val="21"/>
          <w:szCs w:val="21"/>
        </w:rPr>
        <w:t xml:space="preserve"> (</w:t>
      </w:r>
      <w:r w:rsidR="00271BBF">
        <w:rPr>
          <w:rFonts w:ascii="Aptos" w:hAnsi="Aptos"/>
          <w:sz w:val="21"/>
          <w:szCs w:val="21"/>
        </w:rPr>
        <w:t>4 Hauben</w:t>
      </w:r>
      <w:r w:rsidR="00A237C2">
        <w:rPr>
          <w:rFonts w:ascii="Aptos" w:hAnsi="Aptos"/>
          <w:sz w:val="21"/>
          <w:szCs w:val="21"/>
        </w:rPr>
        <w:t>)</w:t>
      </w:r>
    </w:p>
    <w:p w14:paraId="2012ED51" w14:textId="7AADC4ED" w:rsidR="00452ECA" w:rsidRPr="00385232" w:rsidRDefault="00A237C2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t>Gasthof Kalteis,</w:t>
      </w:r>
      <w:r>
        <w:rPr>
          <w:rFonts w:ascii="Aptos" w:hAnsi="Aptos"/>
          <w:sz w:val="21"/>
          <w:szCs w:val="21"/>
        </w:rPr>
        <w:t xml:space="preserve"> </w:t>
      </w:r>
      <w:r w:rsidR="00452ECA" w:rsidRPr="00A237C2">
        <w:rPr>
          <w:rFonts w:ascii="Aptos" w:hAnsi="Aptos"/>
          <w:sz w:val="21"/>
          <w:szCs w:val="21"/>
        </w:rPr>
        <w:t>Sonja und Huber Kalteis</w:t>
      </w:r>
      <w:r w:rsidR="00452ECA" w:rsidRPr="00D258DB">
        <w:rPr>
          <w:rFonts w:ascii="Aptos" w:hAnsi="Aptos"/>
          <w:b/>
          <w:bCs/>
          <w:sz w:val="21"/>
          <w:szCs w:val="21"/>
        </w:rPr>
        <w:t xml:space="preserve"> </w:t>
      </w:r>
      <w:r>
        <w:rPr>
          <w:rFonts w:ascii="Aptos" w:hAnsi="Aptos"/>
          <w:sz w:val="21"/>
          <w:szCs w:val="21"/>
        </w:rPr>
        <w:t>(</w:t>
      </w:r>
      <w:r w:rsidR="00271BBF">
        <w:rPr>
          <w:rFonts w:ascii="Aptos" w:hAnsi="Aptos"/>
          <w:sz w:val="21"/>
          <w:szCs w:val="21"/>
        </w:rPr>
        <w:t>2 Hauben</w:t>
      </w:r>
      <w:r>
        <w:rPr>
          <w:rFonts w:ascii="Aptos" w:hAnsi="Aptos"/>
          <w:sz w:val="21"/>
          <w:szCs w:val="21"/>
        </w:rPr>
        <w:t>)</w:t>
      </w:r>
    </w:p>
    <w:p w14:paraId="11270B7A" w14:textId="186F9DB6" w:rsidR="00452ECA" w:rsidRPr="00385232" w:rsidRDefault="00A237C2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t>Der Wirt in Bründl</w:t>
      </w:r>
      <w:r>
        <w:rPr>
          <w:rFonts w:ascii="Aptos" w:hAnsi="Aptos"/>
          <w:sz w:val="21"/>
          <w:szCs w:val="21"/>
        </w:rPr>
        <w:t xml:space="preserve">, </w:t>
      </w:r>
      <w:r w:rsidR="00452ECA" w:rsidRPr="00A237C2">
        <w:rPr>
          <w:rFonts w:ascii="Aptos" w:hAnsi="Aptos"/>
          <w:sz w:val="21"/>
          <w:szCs w:val="21"/>
        </w:rPr>
        <w:t>Silvia und Stefan Hueber</w:t>
      </w:r>
      <w:r w:rsidR="00452ECA" w:rsidRPr="00D258DB">
        <w:rPr>
          <w:rFonts w:ascii="Aptos" w:hAnsi="Aptos"/>
          <w:b/>
          <w:bCs/>
          <w:sz w:val="21"/>
          <w:szCs w:val="21"/>
        </w:rPr>
        <w:t xml:space="preserve"> </w:t>
      </w:r>
      <w:r>
        <w:rPr>
          <w:rFonts w:ascii="Aptos" w:hAnsi="Aptos"/>
          <w:sz w:val="21"/>
          <w:szCs w:val="21"/>
        </w:rPr>
        <w:t>(</w:t>
      </w:r>
      <w:r w:rsidR="00271BBF">
        <w:rPr>
          <w:rFonts w:ascii="Aptos" w:hAnsi="Aptos"/>
          <w:sz w:val="21"/>
          <w:szCs w:val="21"/>
        </w:rPr>
        <w:t xml:space="preserve">1 </w:t>
      </w:r>
      <w:proofErr w:type="spellStart"/>
      <w:r w:rsidR="00271BBF">
        <w:rPr>
          <w:rFonts w:ascii="Aptos" w:hAnsi="Aptos"/>
          <w:sz w:val="21"/>
          <w:szCs w:val="21"/>
        </w:rPr>
        <w:t>Bib</w:t>
      </w:r>
      <w:proofErr w:type="spellEnd"/>
      <w:r w:rsidR="00271BBF">
        <w:rPr>
          <w:rFonts w:ascii="Aptos" w:hAnsi="Aptos"/>
          <w:sz w:val="21"/>
          <w:szCs w:val="21"/>
        </w:rPr>
        <w:t xml:space="preserve"> Gourmand, 3 Hauben</w:t>
      </w:r>
      <w:r>
        <w:rPr>
          <w:rFonts w:ascii="Aptos" w:hAnsi="Aptos"/>
          <w:sz w:val="21"/>
          <w:szCs w:val="21"/>
        </w:rPr>
        <w:t>)</w:t>
      </w:r>
    </w:p>
    <w:p w14:paraId="652D52B3" w14:textId="56943FE9" w:rsidR="00BA2166" w:rsidRDefault="00A237C2" w:rsidP="00BA2166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t xml:space="preserve">Gasthaus </w:t>
      </w:r>
      <w:proofErr w:type="spellStart"/>
      <w:r w:rsidRPr="00D258DB">
        <w:rPr>
          <w:rFonts w:ascii="Aptos" w:hAnsi="Aptos"/>
          <w:b/>
          <w:bCs/>
          <w:sz w:val="21"/>
          <w:szCs w:val="21"/>
        </w:rPr>
        <w:t>Nährer</w:t>
      </w:r>
      <w:proofErr w:type="spellEnd"/>
      <w:r w:rsidRPr="00D258DB">
        <w:rPr>
          <w:rFonts w:ascii="Aptos" w:hAnsi="Aptos"/>
          <w:b/>
          <w:bCs/>
          <w:sz w:val="21"/>
          <w:szCs w:val="21"/>
        </w:rPr>
        <w:t>,</w:t>
      </w:r>
      <w:r>
        <w:rPr>
          <w:rFonts w:ascii="Aptos" w:hAnsi="Aptos"/>
          <w:sz w:val="21"/>
          <w:szCs w:val="21"/>
        </w:rPr>
        <w:t xml:space="preserve"> </w:t>
      </w:r>
      <w:r w:rsidR="00BA2166" w:rsidRPr="00A237C2">
        <w:rPr>
          <w:rFonts w:ascii="Aptos" w:hAnsi="Aptos"/>
          <w:sz w:val="21"/>
          <w:szCs w:val="21"/>
        </w:rPr>
        <w:t>Mike Nährer</w:t>
      </w:r>
      <w:r w:rsidR="00BA2166" w:rsidRPr="00D258DB">
        <w:rPr>
          <w:rFonts w:ascii="Aptos" w:hAnsi="Aptos"/>
          <w:b/>
          <w:bCs/>
          <w:sz w:val="21"/>
          <w:szCs w:val="21"/>
        </w:rPr>
        <w:t xml:space="preserve"> </w:t>
      </w:r>
      <w:r>
        <w:rPr>
          <w:rFonts w:ascii="Aptos" w:hAnsi="Aptos"/>
          <w:sz w:val="21"/>
          <w:szCs w:val="21"/>
        </w:rPr>
        <w:t>(</w:t>
      </w:r>
      <w:r w:rsidR="00271BBF">
        <w:rPr>
          <w:rFonts w:ascii="Aptos" w:hAnsi="Aptos"/>
          <w:sz w:val="21"/>
          <w:szCs w:val="21"/>
        </w:rPr>
        <w:t>3 Hauben</w:t>
      </w:r>
      <w:r>
        <w:rPr>
          <w:rFonts w:ascii="Aptos" w:hAnsi="Aptos"/>
          <w:sz w:val="21"/>
          <w:szCs w:val="21"/>
        </w:rPr>
        <w:t>)</w:t>
      </w:r>
    </w:p>
    <w:p w14:paraId="21F01300" w14:textId="548FFFCC" w:rsidR="00452ECA" w:rsidRPr="00385232" w:rsidRDefault="00A237C2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t>Landgasthof Bärenwirt,</w:t>
      </w:r>
      <w:r>
        <w:rPr>
          <w:rFonts w:ascii="Aptos" w:hAnsi="Aptos"/>
          <w:sz w:val="21"/>
          <w:szCs w:val="21"/>
        </w:rPr>
        <w:t xml:space="preserve"> </w:t>
      </w:r>
      <w:r w:rsidR="00452ECA" w:rsidRPr="00A237C2">
        <w:rPr>
          <w:rFonts w:ascii="Aptos" w:hAnsi="Aptos"/>
          <w:sz w:val="21"/>
          <w:szCs w:val="21"/>
        </w:rPr>
        <w:t>Erich Mayrhofer</w:t>
      </w:r>
      <w:r w:rsidR="00AF19DB">
        <w:rPr>
          <w:rFonts w:ascii="Aptos" w:hAnsi="Aptos"/>
          <w:sz w:val="21"/>
          <w:szCs w:val="21"/>
        </w:rPr>
        <w:t xml:space="preserve">, Renate Schaufler, Markus Hofschwaiger </w:t>
      </w:r>
      <w:r>
        <w:rPr>
          <w:rFonts w:ascii="Aptos" w:hAnsi="Aptos"/>
          <w:sz w:val="21"/>
          <w:szCs w:val="21"/>
        </w:rPr>
        <w:t>(</w:t>
      </w:r>
      <w:r w:rsidR="00271BBF">
        <w:rPr>
          <w:rFonts w:ascii="Aptos" w:hAnsi="Aptos"/>
          <w:sz w:val="21"/>
          <w:szCs w:val="21"/>
        </w:rPr>
        <w:t>2 Hauben</w:t>
      </w:r>
      <w:r>
        <w:rPr>
          <w:rFonts w:ascii="Aptos" w:hAnsi="Aptos"/>
          <w:sz w:val="21"/>
          <w:szCs w:val="21"/>
        </w:rPr>
        <w:t>)</w:t>
      </w:r>
    </w:p>
    <w:p w14:paraId="1215AC03" w14:textId="20C66A54" w:rsidR="00452ECA" w:rsidRPr="00385232" w:rsidRDefault="00AF19DB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D258DB">
        <w:rPr>
          <w:rFonts w:ascii="Aptos" w:hAnsi="Aptos"/>
          <w:b/>
          <w:bCs/>
          <w:sz w:val="21"/>
          <w:szCs w:val="21"/>
        </w:rPr>
        <w:t xml:space="preserve">Refugium </w:t>
      </w:r>
      <w:proofErr w:type="gramStart"/>
      <w:r w:rsidRPr="00D258DB">
        <w:rPr>
          <w:rFonts w:ascii="Aptos" w:hAnsi="Aptos"/>
          <w:b/>
          <w:bCs/>
          <w:sz w:val="21"/>
          <w:szCs w:val="21"/>
        </w:rPr>
        <w:t>Lunz</w:t>
      </w:r>
      <w:proofErr w:type="gramEnd"/>
      <w:r>
        <w:rPr>
          <w:rFonts w:ascii="Aptos" w:hAnsi="Aptos"/>
          <w:b/>
          <w:bCs/>
          <w:sz w:val="21"/>
          <w:szCs w:val="21"/>
        </w:rPr>
        <w:t xml:space="preserve">, </w:t>
      </w:r>
      <w:r w:rsidR="00452ECA" w:rsidRPr="00AF19DB">
        <w:rPr>
          <w:rFonts w:ascii="Aptos" w:hAnsi="Aptos"/>
          <w:sz w:val="21"/>
          <w:szCs w:val="21"/>
        </w:rPr>
        <w:t xml:space="preserve">Fanny </w:t>
      </w:r>
      <w:r w:rsidR="006279A3" w:rsidRPr="00AF19DB">
        <w:rPr>
          <w:rFonts w:ascii="Aptos" w:hAnsi="Aptos"/>
          <w:sz w:val="21"/>
          <w:szCs w:val="21"/>
        </w:rPr>
        <w:t>&amp;</w:t>
      </w:r>
      <w:r w:rsidR="00452ECA" w:rsidRPr="00AF19DB">
        <w:rPr>
          <w:rFonts w:ascii="Aptos" w:hAnsi="Aptos"/>
          <w:sz w:val="21"/>
          <w:szCs w:val="21"/>
        </w:rPr>
        <w:t xml:space="preserve"> Christian Metzger</w:t>
      </w:r>
      <w:r>
        <w:rPr>
          <w:rFonts w:ascii="Aptos" w:hAnsi="Aptos"/>
          <w:sz w:val="21"/>
          <w:szCs w:val="21"/>
        </w:rPr>
        <w:t xml:space="preserve">, </w:t>
      </w:r>
      <w:r w:rsidR="00452ECA" w:rsidRPr="00AF19DB">
        <w:rPr>
          <w:rFonts w:ascii="Aptos" w:hAnsi="Aptos"/>
          <w:sz w:val="21"/>
          <w:szCs w:val="21"/>
        </w:rPr>
        <w:t>Clemens Groß</w:t>
      </w:r>
      <w:r w:rsidR="00452ECA" w:rsidRPr="00D258DB">
        <w:rPr>
          <w:rFonts w:ascii="Aptos" w:hAnsi="Aptos"/>
          <w:b/>
          <w:bCs/>
          <w:sz w:val="21"/>
          <w:szCs w:val="21"/>
        </w:rPr>
        <w:t xml:space="preserve"> </w:t>
      </w:r>
    </w:p>
    <w:p w14:paraId="6B39B313" w14:textId="455E238A" w:rsidR="00452ECA" w:rsidRPr="00385232" w:rsidRDefault="00AF19DB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proofErr w:type="spellStart"/>
      <w:r w:rsidRPr="00D258DB">
        <w:rPr>
          <w:rFonts w:ascii="Aptos" w:hAnsi="Aptos"/>
          <w:b/>
          <w:bCs/>
          <w:sz w:val="21"/>
          <w:szCs w:val="21"/>
        </w:rPr>
        <w:t>Nussland</w:t>
      </w:r>
      <w:proofErr w:type="spellEnd"/>
      <w:r w:rsidRPr="00D258DB">
        <w:rPr>
          <w:rFonts w:ascii="Aptos" w:hAnsi="Aptos"/>
          <w:b/>
          <w:bCs/>
          <w:sz w:val="21"/>
          <w:szCs w:val="21"/>
        </w:rPr>
        <w:t xml:space="preserve"> Bergland</w:t>
      </w:r>
      <w:r>
        <w:rPr>
          <w:rFonts w:ascii="Aptos" w:hAnsi="Aptos"/>
          <w:b/>
          <w:bCs/>
          <w:sz w:val="21"/>
          <w:szCs w:val="21"/>
        </w:rPr>
        <w:t>,</w:t>
      </w:r>
      <w:r w:rsidRPr="00D258DB">
        <w:rPr>
          <w:rFonts w:ascii="Aptos" w:hAnsi="Aptos"/>
          <w:b/>
          <w:bCs/>
          <w:sz w:val="21"/>
          <w:szCs w:val="21"/>
        </w:rPr>
        <w:t xml:space="preserve"> </w:t>
      </w:r>
      <w:r w:rsidR="00452ECA" w:rsidRPr="00AF19DB">
        <w:rPr>
          <w:rFonts w:ascii="Aptos" w:hAnsi="Aptos"/>
          <w:sz w:val="21"/>
          <w:szCs w:val="21"/>
        </w:rPr>
        <w:t>Julia Taubinger &amp; Marcus Schindlegger</w:t>
      </w:r>
    </w:p>
    <w:p w14:paraId="1F97DF6F" w14:textId="22E6B39F" w:rsidR="00452ECA" w:rsidRPr="00385232" w:rsidRDefault="00AF19DB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r w:rsidRPr="00AF19DB">
        <w:rPr>
          <w:rFonts w:ascii="Aptos" w:hAnsi="Aptos"/>
          <w:b/>
          <w:bCs/>
          <w:sz w:val="21"/>
          <w:szCs w:val="21"/>
        </w:rPr>
        <w:t>Most Haselberger,</w:t>
      </w:r>
      <w:r>
        <w:rPr>
          <w:rFonts w:ascii="Aptos" w:hAnsi="Aptos"/>
          <w:b/>
          <w:bCs/>
          <w:sz w:val="21"/>
          <w:szCs w:val="21"/>
        </w:rPr>
        <w:t xml:space="preserve"> </w:t>
      </w:r>
      <w:r w:rsidR="00452ECA" w:rsidRPr="00AF19DB">
        <w:rPr>
          <w:rFonts w:ascii="Aptos" w:hAnsi="Aptos"/>
          <w:sz w:val="21"/>
          <w:szCs w:val="21"/>
        </w:rPr>
        <w:t xml:space="preserve">Bernadette </w:t>
      </w:r>
      <w:r w:rsidR="00BA2166" w:rsidRPr="00AF19DB">
        <w:rPr>
          <w:rFonts w:ascii="Aptos" w:hAnsi="Aptos"/>
          <w:sz w:val="21"/>
          <w:szCs w:val="21"/>
        </w:rPr>
        <w:t>&amp;</w:t>
      </w:r>
      <w:r w:rsidR="00452ECA" w:rsidRPr="00AF19DB">
        <w:rPr>
          <w:rFonts w:ascii="Aptos" w:hAnsi="Aptos"/>
          <w:sz w:val="21"/>
          <w:szCs w:val="21"/>
        </w:rPr>
        <w:t xml:space="preserve"> Peter Haselberger</w:t>
      </w:r>
    </w:p>
    <w:p w14:paraId="20635ECC" w14:textId="513566BD" w:rsidR="00452ECA" w:rsidRDefault="007B05A1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proofErr w:type="spellStart"/>
      <w:r w:rsidRPr="00E9051C">
        <w:rPr>
          <w:rFonts w:ascii="Aptos" w:hAnsi="Aptos"/>
          <w:b/>
          <w:bCs/>
          <w:sz w:val="21"/>
          <w:szCs w:val="21"/>
        </w:rPr>
        <w:lastRenderedPageBreak/>
        <w:t>GenussBauernhof</w:t>
      </w:r>
      <w:proofErr w:type="spellEnd"/>
      <w:r w:rsidRPr="00E9051C">
        <w:rPr>
          <w:rFonts w:ascii="Aptos" w:hAnsi="Aptos"/>
          <w:b/>
          <w:bCs/>
          <w:sz w:val="21"/>
          <w:szCs w:val="21"/>
        </w:rPr>
        <w:t xml:space="preserve"> Distelberger</w:t>
      </w:r>
      <w:r>
        <w:rPr>
          <w:rFonts w:ascii="Aptos" w:hAnsi="Aptos"/>
          <w:b/>
          <w:bCs/>
          <w:sz w:val="21"/>
          <w:szCs w:val="21"/>
        </w:rPr>
        <w:t xml:space="preserve">, </w:t>
      </w:r>
      <w:r w:rsidR="00452ECA" w:rsidRPr="007B05A1">
        <w:rPr>
          <w:rFonts w:ascii="Aptos" w:hAnsi="Aptos"/>
          <w:sz w:val="21"/>
          <w:szCs w:val="21"/>
        </w:rPr>
        <w:t xml:space="preserve">Toni Distelberger </w:t>
      </w:r>
      <w:r w:rsidR="00DA5396" w:rsidRPr="007B05A1">
        <w:rPr>
          <w:rFonts w:ascii="Aptos" w:hAnsi="Aptos"/>
          <w:sz w:val="21"/>
          <w:szCs w:val="21"/>
        </w:rPr>
        <w:t>&amp;</w:t>
      </w:r>
      <w:r w:rsidR="00452ECA" w:rsidRPr="007B05A1">
        <w:rPr>
          <w:rFonts w:ascii="Aptos" w:hAnsi="Aptos"/>
          <w:sz w:val="21"/>
          <w:szCs w:val="21"/>
        </w:rPr>
        <w:t xml:space="preserve"> Christine Pfligl</w:t>
      </w:r>
    </w:p>
    <w:p w14:paraId="3A0C596E" w14:textId="08B56C83" w:rsidR="00A5177A" w:rsidRDefault="007B05A1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proofErr w:type="spellStart"/>
      <w:r w:rsidRPr="007B05A1">
        <w:rPr>
          <w:rFonts w:ascii="Aptos" w:hAnsi="Aptos"/>
          <w:b/>
          <w:bCs/>
          <w:sz w:val="21"/>
          <w:szCs w:val="21"/>
        </w:rPr>
        <w:t>Bruckner’s</w:t>
      </w:r>
      <w:proofErr w:type="spellEnd"/>
      <w:r w:rsidRPr="007B05A1">
        <w:rPr>
          <w:rFonts w:ascii="Aptos" w:hAnsi="Aptos"/>
          <w:b/>
          <w:bCs/>
          <w:sz w:val="21"/>
          <w:szCs w:val="21"/>
        </w:rPr>
        <w:t xml:space="preserve"> </w:t>
      </w:r>
      <w:proofErr w:type="spellStart"/>
      <w:r w:rsidRPr="007B05A1">
        <w:rPr>
          <w:rFonts w:ascii="Aptos" w:hAnsi="Aptos"/>
          <w:b/>
          <w:bCs/>
          <w:sz w:val="21"/>
          <w:szCs w:val="21"/>
        </w:rPr>
        <w:t>Erzbräu</w:t>
      </w:r>
      <w:proofErr w:type="spellEnd"/>
      <w:r w:rsidRPr="007B05A1">
        <w:rPr>
          <w:rFonts w:ascii="Aptos" w:hAnsi="Aptos"/>
          <w:b/>
          <w:bCs/>
          <w:sz w:val="21"/>
          <w:szCs w:val="21"/>
        </w:rPr>
        <w:t>,</w:t>
      </w:r>
      <w:r>
        <w:rPr>
          <w:rFonts w:ascii="Aptos" w:hAnsi="Aptos"/>
          <w:b/>
          <w:bCs/>
          <w:sz w:val="21"/>
          <w:szCs w:val="21"/>
        </w:rPr>
        <w:t xml:space="preserve"> </w:t>
      </w:r>
      <w:r w:rsidR="00A5177A" w:rsidRPr="007B05A1">
        <w:rPr>
          <w:rFonts w:ascii="Aptos" w:hAnsi="Aptos"/>
          <w:sz w:val="21"/>
          <w:szCs w:val="21"/>
        </w:rPr>
        <w:t>Benjamin Bruckner</w:t>
      </w:r>
    </w:p>
    <w:p w14:paraId="296A2F10" w14:textId="763EE932" w:rsidR="00885E5C" w:rsidRPr="00D258DB" w:rsidRDefault="00885E5C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proofErr w:type="spellStart"/>
      <w:proofErr w:type="gramStart"/>
      <w:r w:rsidRPr="00D258DB">
        <w:rPr>
          <w:rFonts w:ascii="Aptos" w:hAnsi="Aptos"/>
          <w:b/>
          <w:bCs/>
          <w:sz w:val="21"/>
          <w:szCs w:val="21"/>
        </w:rPr>
        <w:t>Produzent:</w:t>
      </w:r>
      <w:r w:rsidR="00351749" w:rsidRPr="00D258DB">
        <w:rPr>
          <w:rFonts w:ascii="Aptos" w:hAnsi="Aptos"/>
          <w:b/>
          <w:bCs/>
          <w:sz w:val="21"/>
          <w:szCs w:val="21"/>
        </w:rPr>
        <w:t>innen</w:t>
      </w:r>
      <w:proofErr w:type="spellEnd"/>
      <w:proofErr w:type="gramEnd"/>
      <w:r w:rsidR="00351749" w:rsidRPr="00D258DB">
        <w:rPr>
          <w:rFonts w:ascii="Aptos" w:hAnsi="Aptos"/>
          <w:b/>
          <w:bCs/>
          <w:sz w:val="21"/>
          <w:szCs w:val="21"/>
        </w:rPr>
        <w:t xml:space="preserve"> </w:t>
      </w:r>
      <w:r w:rsidR="00351749" w:rsidRPr="00C649C9">
        <w:rPr>
          <w:rFonts w:ascii="Aptos" w:hAnsi="Aptos"/>
          <w:sz w:val="21"/>
          <w:szCs w:val="21"/>
        </w:rPr>
        <w:t>der</w:t>
      </w:r>
      <w:r w:rsidR="00351749" w:rsidRPr="00D258DB">
        <w:rPr>
          <w:rFonts w:ascii="Aptos" w:hAnsi="Aptos"/>
          <w:b/>
          <w:bCs/>
          <w:sz w:val="21"/>
          <w:szCs w:val="21"/>
        </w:rPr>
        <w:t xml:space="preserve"> </w:t>
      </w:r>
      <w:proofErr w:type="spellStart"/>
      <w:r w:rsidR="00351749" w:rsidRPr="00D258DB">
        <w:rPr>
          <w:rFonts w:ascii="Aptos" w:hAnsi="Aptos"/>
          <w:b/>
          <w:bCs/>
          <w:sz w:val="21"/>
          <w:szCs w:val="21"/>
        </w:rPr>
        <w:t>BioRegion</w:t>
      </w:r>
      <w:proofErr w:type="spellEnd"/>
      <w:r w:rsidR="00351749" w:rsidRPr="00D258DB">
        <w:rPr>
          <w:rFonts w:ascii="Aptos" w:hAnsi="Aptos"/>
          <w:b/>
          <w:bCs/>
          <w:sz w:val="21"/>
          <w:szCs w:val="21"/>
        </w:rPr>
        <w:t xml:space="preserve"> Eisenstraße </w:t>
      </w:r>
    </w:p>
    <w:p w14:paraId="1F3877CD" w14:textId="7ABFEF0C" w:rsidR="00452ECA" w:rsidRPr="00453AF0" w:rsidRDefault="00452ECA" w:rsidP="00452ECA">
      <w:pPr>
        <w:pStyle w:val="Listenabsatz"/>
        <w:numPr>
          <w:ilvl w:val="0"/>
          <w:numId w:val="6"/>
        </w:numPr>
        <w:spacing w:line="276" w:lineRule="auto"/>
        <w:jc w:val="both"/>
        <w:rPr>
          <w:rFonts w:ascii="Aptos" w:hAnsi="Aptos"/>
          <w:sz w:val="21"/>
          <w:szCs w:val="21"/>
        </w:rPr>
      </w:pPr>
      <w:proofErr w:type="spellStart"/>
      <w:proofErr w:type="gramStart"/>
      <w:r w:rsidRPr="00DA5396">
        <w:rPr>
          <w:rFonts w:ascii="Aptos" w:hAnsi="Aptos"/>
          <w:b/>
          <w:bCs/>
          <w:sz w:val="21"/>
          <w:szCs w:val="21"/>
        </w:rPr>
        <w:t>Winzer:innern</w:t>
      </w:r>
      <w:proofErr w:type="spellEnd"/>
      <w:proofErr w:type="gramEnd"/>
      <w:r w:rsidRPr="00385232">
        <w:rPr>
          <w:rFonts w:ascii="Aptos" w:hAnsi="Aptos"/>
          <w:sz w:val="21"/>
          <w:szCs w:val="21"/>
        </w:rPr>
        <w:t xml:space="preserve"> </w:t>
      </w:r>
      <w:r w:rsidRPr="00C649C9">
        <w:rPr>
          <w:rFonts w:ascii="Aptos" w:hAnsi="Aptos"/>
          <w:sz w:val="21"/>
          <w:szCs w:val="21"/>
        </w:rPr>
        <w:t>aus dem</w:t>
      </w:r>
      <w:r w:rsidRPr="00E9051C">
        <w:rPr>
          <w:rFonts w:ascii="Aptos" w:hAnsi="Aptos"/>
          <w:b/>
          <w:bCs/>
          <w:sz w:val="21"/>
          <w:szCs w:val="21"/>
        </w:rPr>
        <w:t xml:space="preserve"> Weinland Traisental</w:t>
      </w:r>
    </w:p>
    <w:p w14:paraId="713AFB90" w14:textId="00DB1E2F" w:rsidR="00453AF0" w:rsidRPr="00453AF0" w:rsidRDefault="00453AF0" w:rsidP="00453AF0">
      <w:pPr>
        <w:pStyle w:val="Listenabsatz"/>
        <w:numPr>
          <w:ilvl w:val="0"/>
          <w:numId w:val="6"/>
        </w:numPr>
        <w:rPr>
          <w:rFonts w:ascii="Aptos" w:hAnsi="Aptos"/>
          <w:b/>
          <w:bCs/>
          <w:sz w:val="21"/>
          <w:szCs w:val="21"/>
        </w:rPr>
      </w:pPr>
      <w:r w:rsidRPr="00453AF0">
        <w:rPr>
          <w:rFonts w:ascii="Aptos" w:hAnsi="Aptos"/>
          <w:b/>
          <w:bCs/>
          <w:sz w:val="21"/>
          <w:szCs w:val="21"/>
        </w:rPr>
        <w:t xml:space="preserve">Der Feinspitz, </w:t>
      </w:r>
      <w:r w:rsidRPr="00453AF0">
        <w:rPr>
          <w:rFonts w:ascii="Aptos" w:hAnsi="Aptos"/>
          <w:sz w:val="21"/>
          <w:szCs w:val="21"/>
        </w:rPr>
        <w:t>Dieter Hanusch</w:t>
      </w:r>
    </w:p>
    <w:p w14:paraId="1D59D819" w14:textId="77777777" w:rsidR="00BC1E7C" w:rsidRPr="009F5321" w:rsidRDefault="00BC1E7C" w:rsidP="001B05E2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</w:p>
    <w:p w14:paraId="392FB99F" w14:textId="77777777" w:rsidR="00E52B90" w:rsidRDefault="00E52B90" w:rsidP="00E52B90">
      <w:pPr>
        <w:spacing w:line="276" w:lineRule="auto"/>
        <w:ind w:left="284"/>
        <w:jc w:val="both"/>
        <w:rPr>
          <w:rFonts w:ascii="Aptos" w:hAnsi="Aptos"/>
        </w:rPr>
      </w:pPr>
      <w:r w:rsidRPr="009913C0">
        <w:rPr>
          <w:rFonts w:ascii="Aptos" w:hAnsi="Aptos"/>
          <w:b/>
          <w:bCs/>
          <w:sz w:val="21"/>
          <w:szCs w:val="21"/>
        </w:rPr>
        <w:t>Alle Infos un</w:t>
      </w:r>
      <w:r>
        <w:rPr>
          <w:rFonts w:ascii="Aptos" w:hAnsi="Aptos"/>
          <w:b/>
          <w:bCs/>
          <w:sz w:val="21"/>
          <w:szCs w:val="21"/>
        </w:rPr>
        <w:t>d Termine</w:t>
      </w:r>
      <w:r w:rsidRPr="009913C0">
        <w:rPr>
          <w:rFonts w:ascii="Aptos" w:hAnsi="Aptos"/>
          <w:b/>
          <w:bCs/>
          <w:sz w:val="21"/>
          <w:szCs w:val="21"/>
        </w:rPr>
        <w:t xml:space="preserve">: </w:t>
      </w:r>
      <w:hyperlink r:id="rId13" w:history="1">
        <w:r w:rsidRPr="009913C0">
          <w:rPr>
            <w:rStyle w:val="Hyperlink"/>
            <w:rFonts w:ascii="Aptos" w:eastAsia="MS Mincho" w:hAnsi="Aptos"/>
            <w:bCs/>
            <w:sz w:val="21"/>
            <w:szCs w:val="21"/>
          </w:rPr>
          <w:t>www.feldversuche.at</w:t>
        </w:r>
      </w:hyperlink>
      <w:r w:rsidRPr="009913C0">
        <w:rPr>
          <w:rFonts w:ascii="Aptos" w:hAnsi="Aptos"/>
        </w:rPr>
        <w:t xml:space="preserve"> </w:t>
      </w:r>
    </w:p>
    <w:p w14:paraId="106BD40E" w14:textId="77777777" w:rsidR="00E52B90" w:rsidRPr="009913C0" w:rsidRDefault="00E52B90" w:rsidP="00E52B90">
      <w:pPr>
        <w:spacing w:line="276" w:lineRule="auto"/>
        <w:ind w:left="284"/>
        <w:jc w:val="both"/>
        <w:rPr>
          <w:rFonts w:ascii="Aptos" w:hAnsi="Aptos"/>
        </w:rPr>
      </w:pPr>
    </w:p>
    <w:p w14:paraId="01B1C4C2" w14:textId="5A52DFCD" w:rsidR="009D3F32" w:rsidRDefault="009D3F32" w:rsidP="00C62F90">
      <w:pPr>
        <w:spacing w:line="276" w:lineRule="auto"/>
        <w:ind w:left="284"/>
        <w:jc w:val="both"/>
      </w:pPr>
      <w:r>
        <w:rPr>
          <w:rFonts w:ascii="Aptos" w:eastAsia="Calibri" w:hAnsi="Aptos"/>
          <w:b/>
          <w:sz w:val="21"/>
          <w:szCs w:val="21"/>
          <w:lang w:eastAsia="en-US"/>
        </w:rPr>
        <w:t>Bilder zum Thema</w:t>
      </w:r>
      <w:r w:rsidRPr="00852A09">
        <w:rPr>
          <w:rFonts w:ascii="Aptos" w:eastAsia="Calibri" w:hAnsi="Aptos"/>
          <w:b/>
          <w:sz w:val="21"/>
          <w:szCs w:val="21"/>
          <w:lang w:eastAsia="en-US"/>
        </w:rPr>
        <w:t xml:space="preserve">: </w:t>
      </w:r>
      <w:hyperlink r:id="rId14" w:history="1">
        <w:r w:rsidRPr="00852A0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 xml:space="preserve">Bildgalerie </w:t>
        </w:r>
        <w:proofErr w:type="spellStart"/>
        <w:r w:rsidRPr="00852A0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Mostviertler</w:t>
        </w:r>
        <w:proofErr w:type="spellEnd"/>
        <w:r w:rsidRPr="00852A0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 xml:space="preserve"> Feldversuche</w:t>
        </w:r>
      </w:hyperlink>
    </w:p>
    <w:p w14:paraId="5EEE55D0" w14:textId="38C6C515" w:rsidR="001F2955" w:rsidRPr="001F2955" w:rsidRDefault="001F2955" w:rsidP="001F2955">
      <w:pPr>
        <w:spacing w:line="276" w:lineRule="auto"/>
        <w:ind w:left="284"/>
        <w:jc w:val="both"/>
        <w:rPr>
          <w:rFonts w:ascii="Aptos" w:hAnsi="Aptos"/>
          <w:i/>
          <w:iCs/>
          <w:sz w:val="20"/>
          <w:szCs w:val="20"/>
        </w:rPr>
      </w:pPr>
      <w:r w:rsidRPr="001F2955">
        <w:rPr>
          <w:rFonts w:ascii="Aptos" w:hAnsi="Aptos"/>
          <w:i/>
          <w:iCs/>
          <w:sz w:val="20"/>
          <w:szCs w:val="20"/>
        </w:rPr>
        <w:t xml:space="preserve">Die Bilder sind bei Nennung der </w:t>
      </w:r>
      <w:proofErr w:type="spellStart"/>
      <w:r w:rsidRPr="001F2955">
        <w:rPr>
          <w:rFonts w:ascii="Aptos" w:hAnsi="Aptos"/>
          <w:i/>
          <w:iCs/>
          <w:sz w:val="20"/>
          <w:szCs w:val="20"/>
        </w:rPr>
        <w:t>Fotocredits</w:t>
      </w:r>
      <w:proofErr w:type="spellEnd"/>
      <w:r w:rsidRPr="001F2955">
        <w:rPr>
          <w:rFonts w:ascii="Aptos" w:hAnsi="Aptos"/>
          <w:i/>
          <w:iCs/>
          <w:sz w:val="20"/>
          <w:szCs w:val="20"/>
        </w:rPr>
        <w:t xml:space="preserve"> honorarfrei zur Veröffentlichung freigegeben.</w:t>
      </w:r>
      <w:r>
        <w:rPr>
          <w:rFonts w:ascii="Aptos" w:hAnsi="Aptos"/>
          <w:i/>
          <w:iCs/>
          <w:sz w:val="20"/>
          <w:szCs w:val="20"/>
        </w:rPr>
        <w:t xml:space="preserve"> Sie </w:t>
      </w:r>
      <w:r w:rsidRPr="001F2955">
        <w:rPr>
          <w:rFonts w:ascii="Aptos" w:hAnsi="Aptos"/>
          <w:i/>
          <w:iCs/>
          <w:sz w:val="20"/>
          <w:szCs w:val="20"/>
        </w:rPr>
        <w:t xml:space="preserve">dürfen ausschließlich zur Berichterstattung über die </w:t>
      </w:r>
      <w:proofErr w:type="spellStart"/>
      <w:r w:rsidRPr="001F2955">
        <w:rPr>
          <w:rFonts w:ascii="Aptos" w:hAnsi="Aptos"/>
          <w:i/>
          <w:iCs/>
          <w:sz w:val="20"/>
          <w:szCs w:val="20"/>
        </w:rPr>
        <w:t>Mostviertler</w:t>
      </w:r>
      <w:proofErr w:type="spellEnd"/>
      <w:r w:rsidRPr="001F2955">
        <w:rPr>
          <w:rFonts w:ascii="Aptos" w:hAnsi="Aptos"/>
          <w:i/>
          <w:iCs/>
          <w:sz w:val="20"/>
          <w:szCs w:val="20"/>
        </w:rPr>
        <w:t xml:space="preserve"> Feldversuche verwendet werden!</w:t>
      </w:r>
    </w:p>
    <w:p w14:paraId="795BE8E6" w14:textId="77777777" w:rsidR="009D3F32" w:rsidRDefault="009D3F32" w:rsidP="00AF6375">
      <w:pPr>
        <w:spacing w:line="276" w:lineRule="auto"/>
        <w:ind w:left="284"/>
        <w:jc w:val="both"/>
        <w:rPr>
          <w:rFonts w:ascii="Aptos" w:hAnsi="Aptos"/>
          <w:b/>
          <w:bCs/>
          <w:sz w:val="21"/>
          <w:szCs w:val="21"/>
        </w:rPr>
      </w:pPr>
    </w:p>
    <w:p w14:paraId="7B414CD6" w14:textId="77777777" w:rsidR="00E52B90" w:rsidRPr="009913C0" w:rsidRDefault="00E52B90">
      <w:pPr>
        <w:spacing w:line="276" w:lineRule="auto"/>
        <w:ind w:left="284"/>
        <w:jc w:val="both"/>
        <w:rPr>
          <w:rFonts w:ascii="Aptos" w:hAnsi="Aptos"/>
        </w:rPr>
      </w:pPr>
    </w:p>
    <w:sectPr w:rsidR="00E52B90" w:rsidRPr="009913C0" w:rsidSect="00EC7AC3">
      <w:headerReference w:type="default" r:id="rId15"/>
      <w:footerReference w:type="default" r:id="rId16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D0C63" w14:textId="77777777" w:rsidR="00F245DA" w:rsidRDefault="00F245DA">
      <w:r>
        <w:separator/>
      </w:r>
    </w:p>
  </w:endnote>
  <w:endnote w:type="continuationSeparator" w:id="0">
    <w:p w14:paraId="6BFC5ABE" w14:textId="77777777" w:rsidR="00F245DA" w:rsidRDefault="00F245DA">
      <w:r>
        <w:continuationSeparator/>
      </w:r>
    </w:p>
  </w:endnote>
  <w:endnote w:type="continuationNotice" w:id="1">
    <w:p w14:paraId="5CF955AD" w14:textId="77777777" w:rsidR="00F245DA" w:rsidRDefault="00F245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A">
    <w:altName w:val="Calibri"/>
    <w:charset w:val="00"/>
    <w:family w:val="auto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ista Slab OT Bold">
    <w:panose1 w:val="020608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11D1F" w14:textId="77777777" w:rsidR="00F245DA" w:rsidRDefault="00F245DA">
      <w:r>
        <w:separator/>
      </w:r>
    </w:p>
  </w:footnote>
  <w:footnote w:type="continuationSeparator" w:id="0">
    <w:p w14:paraId="2A076417" w14:textId="77777777" w:rsidR="00F245DA" w:rsidRDefault="00F245DA">
      <w:r>
        <w:continuationSeparator/>
      </w:r>
    </w:p>
  </w:footnote>
  <w:footnote w:type="continuationNotice" w:id="1">
    <w:p w14:paraId="69402E7C" w14:textId="77777777" w:rsidR="00F245DA" w:rsidRDefault="00F245D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5C8ACC8C" w:rsidR="003B4CFA" w:rsidRDefault="00883C73" w:rsidP="003B4CFA">
    <w:pPr>
      <w:pStyle w:val="Kopfzeile"/>
      <w:tabs>
        <w:tab w:val="clear" w:pos="9072"/>
        <w:tab w:val="right" w:pos="8478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F4D94"/>
    <w:multiLevelType w:val="hybridMultilevel"/>
    <w:tmpl w:val="9446C386"/>
    <w:lvl w:ilvl="0" w:tplc="0C07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6E33561"/>
    <w:multiLevelType w:val="hybridMultilevel"/>
    <w:tmpl w:val="0BB6BD4E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0A639E3"/>
    <w:multiLevelType w:val="hybridMultilevel"/>
    <w:tmpl w:val="E8AE2098"/>
    <w:lvl w:ilvl="0" w:tplc="415022F8">
      <w:start w:val="2"/>
      <w:numFmt w:val="bullet"/>
      <w:lvlText w:val="-"/>
      <w:lvlJc w:val="left"/>
      <w:pPr>
        <w:ind w:left="1364" w:hanging="360"/>
      </w:pPr>
      <w:rPr>
        <w:rFonts w:ascii="Aptos" w:eastAsia="Calibri" w:hAnsi="Aptos" w:cs="Arial" w:hint="default"/>
      </w:rPr>
    </w:lvl>
    <w:lvl w:ilvl="1" w:tplc="0C07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54836C3D"/>
    <w:multiLevelType w:val="hybridMultilevel"/>
    <w:tmpl w:val="3F3AFB5E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3644688"/>
    <w:multiLevelType w:val="hybridMultilevel"/>
    <w:tmpl w:val="CB96E21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ED15EF"/>
    <w:multiLevelType w:val="hybridMultilevel"/>
    <w:tmpl w:val="1382CC88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152212477">
    <w:abstractNumId w:val="0"/>
  </w:num>
  <w:num w:numId="2" w16cid:durableId="1046376487">
    <w:abstractNumId w:val="4"/>
  </w:num>
  <w:num w:numId="3" w16cid:durableId="2117289844">
    <w:abstractNumId w:val="5"/>
  </w:num>
  <w:num w:numId="4" w16cid:durableId="751509504">
    <w:abstractNumId w:val="1"/>
  </w:num>
  <w:num w:numId="5" w16cid:durableId="1911235293">
    <w:abstractNumId w:val="2"/>
  </w:num>
  <w:num w:numId="6" w16cid:durableId="77139119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17D7"/>
    <w:rsid w:val="000018D4"/>
    <w:rsid w:val="00002434"/>
    <w:rsid w:val="00005EAC"/>
    <w:rsid w:val="00005FE7"/>
    <w:rsid w:val="00007FF3"/>
    <w:rsid w:val="0001024B"/>
    <w:rsid w:val="00011D70"/>
    <w:rsid w:val="000125FD"/>
    <w:rsid w:val="00012721"/>
    <w:rsid w:val="00012DDC"/>
    <w:rsid w:val="00013504"/>
    <w:rsid w:val="0001355D"/>
    <w:rsid w:val="00014891"/>
    <w:rsid w:val="00014A1B"/>
    <w:rsid w:val="00015EC7"/>
    <w:rsid w:val="00017660"/>
    <w:rsid w:val="0002116B"/>
    <w:rsid w:val="0002252F"/>
    <w:rsid w:val="00022A87"/>
    <w:rsid w:val="00024A43"/>
    <w:rsid w:val="00024AA2"/>
    <w:rsid w:val="00026554"/>
    <w:rsid w:val="00026924"/>
    <w:rsid w:val="00026DE0"/>
    <w:rsid w:val="00030BA8"/>
    <w:rsid w:val="00033A6B"/>
    <w:rsid w:val="000365AA"/>
    <w:rsid w:val="00036AF5"/>
    <w:rsid w:val="000412A4"/>
    <w:rsid w:val="000417B5"/>
    <w:rsid w:val="00041888"/>
    <w:rsid w:val="000426CC"/>
    <w:rsid w:val="00042A21"/>
    <w:rsid w:val="00043AD7"/>
    <w:rsid w:val="00044214"/>
    <w:rsid w:val="00047A16"/>
    <w:rsid w:val="00047E0B"/>
    <w:rsid w:val="0005036B"/>
    <w:rsid w:val="00050CC2"/>
    <w:rsid w:val="000529BB"/>
    <w:rsid w:val="00053D70"/>
    <w:rsid w:val="00053F0A"/>
    <w:rsid w:val="0005407E"/>
    <w:rsid w:val="0005450F"/>
    <w:rsid w:val="00055957"/>
    <w:rsid w:val="00055C51"/>
    <w:rsid w:val="00060BDB"/>
    <w:rsid w:val="00060D87"/>
    <w:rsid w:val="0006183C"/>
    <w:rsid w:val="00062642"/>
    <w:rsid w:val="00062789"/>
    <w:rsid w:val="00062AF9"/>
    <w:rsid w:val="00062EC3"/>
    <w:rsid w:val="00064955"/>
    <w:rsid w:val="00064D3E"/>
    <w:rsid w:val="00065333"/>
    <w:rsid w:val="00066984"/>
    <w:rsid w:val="00066B0E"/>
    <w:rsid w:val="00072AB1"/>
    <w:rsid w:val="0007322A"/>
    <w:rsid w:val="00073DCD"/>
    <w:rsid w:val="0007430C"/>
    <w:rsid w:val="00074885"/>
    <w:rsid w:val="00074983"/>
    <w:rsid w:val="000759F8"/>
    <w:rsid w:val="000762AD"/>
    <w:rsid w:val="00077FAF"/>
    <w:rsid w:val="00081615"/>
    <w:rsid w:val="00081F53"/>
    <w:rsid w:val="00085580"/>
    <w:rsid w:val="00086D00"/>
    <w:rsid w:val="00086E18"/>
    <w:rsid w:val="00087228"/>
    <w:rsid w:val="00087237"/>
    <w:rsid w:val="00087F1E"/>
    <w:rsid w:val="00090520"/>
    <w:rsid w:val="000907EC"/>
    <w:rsid w:val="000918C9"/>
    <w:rsid w:val="00091CBF"/>
    <w:rsid w:val="000927A0"/>
    <w:rsid w:val="00093DE7"/>
    <w:rsid w:val="00094091"/>
    <w:rsid w:val="0009452D"/>
    <w:rsid w:val="00095859"/>
    <w:rsid w:val="00096B86"/>
    <w:rsid w:val="000974D1"/>
    <w:rsid w:val="000A1E2F"/>
    <w:rsid w:val="000A3857"/>
    <w:rsid w:val="000A6FD2"/>
    <w:rsid w:val="000A7683"/>
    <w:rsid w:val="000B0337"/>
    <w:rsid w:val="000B03CF"/>
    <w:rsid w:val="000B0400"/>
    <w:rsid w:val="000B097B"/>
    <w:rsid w:val="000B11FF"/>
    <w:rsid w:val="000B3106"/>
    <w:rsid w:val="000B3780"/>
    <w:rsid w:val="000B4F47"/>
    <w:rsid w:val="000B5233"/>
    <w:rsid w:val="000B5D11"/>
    <w:rsid w:val="000B6C95"/>
    <w:rsid w:val="000C1AAA"/>
    <w:rsid w:val="000C1C0B"/>
    <w:rsid w:val="000C1C3E"/>
    <w:rsid w:val="000C2155"/>
    <w:rsid w:val="000C2AB2"/>
    <w:rsid w:val="000C2FA8"/>
    <w:rsid w:val="000C36E9"/>
    <w:rsid w:val="000C455D"/>
    <w:rsid w:val="000C48FC"/>
    <w:rsid w:val="000C6441"/>
    <w:rsid w:val="000C668E"/>
    <w:rsid w:val="000C6783"/>
    <w:rsid w:val="000C6BF2"/>
    <w:rsid w:val="000C73F6"/>
    <w:rsid w:val="000D075B"/>
    <w:rsid w:val="000D114B"/>
    <w:rsid w:val="000D1155"/>
    <w:rsid w:val="000D34FA"/>
    <w:rsid w:val="000D3E86"/>
    <w:rsid w:val="000D4441"/>
    <w:rsid w:val="000D49D9"/>
    <w:rsid w:val="000D57BA"/>
    <w:rsid w:val="000D6667"/>
    <w:rsid w:val="000D691F"/>
    <w:rsid w:val="000D7E1F"/>
    <w:rsid w:val="000D7FA3"/>
    <w:rsid w:val="000E1C39"/>
    <w:rsid w:val="000E221D"/>
    <w:rsid w:val="000E24A6"/>
    <w:rsid w:val="000E2550"/>
    <w:rsid w:val="000E3A77"/>
    <w:rsid w:val="000E499E"/>
    <w:rsid w:val="000E64AB"/>
    <w:rsid w:val="000E6CD0"/>
    <w:rsid w:val="000E702A"/>
    <w:rsid w:val="000E7861"/>
    <w:rsid w:val="000E7863"/>
    <w:rsid w:val="000E7E3F"/>
    <w:rsid w:val="000F1467"/>
    <w:rsid w:val="000F1F9A"/>
    <w:rsid w:val="000F3BC5"/>
    <w:rsid w:val="000F53BC"/>
    <w:rsid w:val="000F603F"/>
    <w:rsid w:val="001003D1"/>
    <w:rsid w:val="0010052E"/>
    <w:rsid w:val="00102C93"/>
    <w:rsid w:val="001035B1"/>
    <w:rsid w:val="00103A29"/>
    <w:rsid w:val="00105416"/>
    <w:rsid w:val="001071DE"/>
    <w:rsid w:val="001071FF"/>
    <w:rsid w:val="001074BE"/>
    <w:rsid w:val="00107E4F"/>
    <w:rsid w:val="00110142"/>
    <w:rsid w:val="00110499"/>
    <w:rsid w:val="001118A3"/>
    <w:rsid w:val="0011209A"/>
    <w:rsid w:val="0011289D"/>
    <w:rsid w:val="00112918"/>
    <w:rsid w:val="00112E5E"/>
    <w:rsid w:val="0011385E"/>
    <w:rsid w:val="00113B8C"/>
    <w:rsid w:val="00114742"/>
    <w:rsid w:val="0011534B"/>
    <w:rsid w:val="00115B5F"/>
    <w:rsid w:val="001162A0"/>
    <w:rsid w:val="001168BE"/>
    <w:rsid w:val="00120485"/>
    <w:rsid w:val="00122EE3"/>
    <w:rsid w:val="00123B5D"/>
    <w:rsid w:val="00124F94"/>
    <w:rsid w:val="001259CC"/>
    <w:rsid w:val="00127833"/>
    <w:rsid w:val="00127FF9"/>
    <w:rsid w:val="001315B3"/>
    <w:rsid w:val="001319F4"/>
    <w:rsid w:val="00131D99"/>
    <w:rsid w:val="00131E0D"/>
    <w:rsid w:val="0013452F"/>
    <w:rsid w:val="001348C7"/>
    <w:rsid w:val="0013599C"/>
    <w:rsid w:val="001362E4"/>
    <w:rsid w:val="00136663"/>
    <w:rsid w:val="001367FD"/>
    <w:rsid w:val="00137E83"/>
    <w:rsid w:val="001423D2"/>
    <w:rsid w:val="00143225"/>
    <w:rsid w:val="001439DB"/>
    <w:rsid w:val="00144030"/>
    <w:rsid w:val="001445F2"/>
    <w:rsid w:val="00145402"/>
    <w:rsid w:val="00145ED9"/>
    <w:rsid w:val="00146424"/>
    <w:rsid w:val="0015039D"/>
    <w:rsid w:val="001510DF"/>
    <w:rsid w:val="00151F2A"/>
    <w:rsid w:val="00152275"/>
    <w:rsid w:val="001525F4"/>
    <w:rsid w:val="0015306E"/>
    <w:rsid w:val="00153915"/>
    <w:rsid w:val="001545B5"/>
    <w:rsid w:val="001549E9"/>
    <w:rsid w:val="0015510F"/>
    <w:rsid w:val="00156313"/>
    <w:rsid w:val="001603FF"/>
    <w:rsid w:val="00160419"/>
    <w:rsid w:val="00161D63"/>
    <w:rsid w:val="00162AA2"/>
    <w:rsid w:val="00164529"/>
    <w:rsid w:val="00165C58"/>
    <w:rsid w:val="00166030"/>
    <w:rsid w:val="00167AE4"/>
    <w:rsid w:val="0017088C"/>
    <w:rsid w:val="00172458"/>
    <w:rsid w:val="001736CF"/>
    <w:rsid w:val="00174123"/>
    <w:rsid w:val="001741FA"/>
    <w:rsid w:val="00174E17"/>
    <w:rsid w:val="00175B24"/>
    <w:rsid w:val="00176143"/>
    <w:rsid w:val="0017673A"/>
    <w:rsid w:val="00176A46"/>
    <w:rsid w:val="001774FB"/>
    <w:rsid w:val="00180911"/>
    <w:rsid w:val="00180A38"/>
    <w:rsid w:val="00181085"/>
    <w:rsid w:val="001816D1"/>
    <w:rsid w:val="00181B3D"/>
    <w:rsid w:val="001826F5"/>
    <w:rsid w:val="001829E1"/>
    <w:rsid w:val="001834AC"/>
    <w:rsid w:val="00183869"/>
    <w:rsid w:val="00185451"/>
    <w:rsid w:val="00185603"/>
    <w:rsid w:val="00185979"/>
    <w:rsid w:val="001862CB"/>
    <w:rsid w:val="0018744C"/>
    <w:rsid w:val="0019109C"/>
    <w:rsid w:val="00191309"/>
    <w:rsid w:val="00191696"/>
    <w:rsid w:val="00192796"/>
    <w:rsid w:val="001929C7"/>
    <w:rsid w:val="001933A5"/>
    <w:rsid w:val="00194D47"/>
    <w:rsid w:val="00195A6E"/>
    <w:rsid w:val="00195DF1"/>
    <w:rsid w:val="00197143"/>
    <w:rsid w:val="00197E44"/>
    <w:rsid w:val="001A0565"/>
    <w:rsid w:val="001A11A9"/>
    <w:rsid w:val="001A122C"/>
    <w:rsid w:val="001A1AF5"/>
    <w:rsid w:val="001A31F4"/>
    <w:rsid w:val="001A36AB"/>
    <w:rsid w:val="001A5D6F"/>
    <w:rsid w:val="001A6B47"/>
    <w:rsid w:val="001A7FC7"/>
    <w:rsid w:val="001B0556"/>
    <w:rsid w:val="001B05E2"/>
    <w:rsid w:val="001B1CFA"/>
    <w:rsid w:val="001B21E5"/>
    <w:rsid w:val="001B27C2"/>
    <w:rsid w:val="001B3973"/>
    <w:rsid w:val="001B397B"/>
    <w:rsid w:val="001B3D24"/>
    <w:rsid w:val="001B52FC"/>
    <w:rsid w:val="001B5345"/>
    <w:rsid w:val="001B56A6"/>
    <w:rsid w:val="001B5FE2"/>
    <w:rsid w:val="001B648A"/>
    <w:rsid w:val="001B6B12"/>
    <w:rsid w:val="001C0D3F"/>
    <w:rsid w:val="001C1421"/>
    <w:rsid w:val="001C17F5"/>
    <w:rsid w:val="001C25FE"/>
    <w:rsid w:val="001C2642"/>
    <w:rsid w:val="001C27FC"/>
    <w:rsid w:val="001C34F2"/>
    <w:rsid w:val="001C3958"/>
    <w:rsid w:val="001C48B7"/>
    <w:rsid w:val="001C48E3"/>
    <w:rsid w:val="001C527A"/>
    <w:rsid w:val="001C542B"/>
    <w:rsid w:val="001C582E"/>
    <w:rsid w:val="001C5964"/>
    <w:rsid w:val="001C5CCE"/>
    <w:rsid w:val="001C638D"/>
    <w:rsid w:val="001C67FA"/>
    <w:rsid w:val="001D0167"/>
    <w:rsid w:val="001D19F9"/>
    <w:rsid w:val="001D1E41"/>
    <w:rsid w:val="001D1F19"/>
    <w:rsid w:val="001D2F35"/>
    <w:rsid w:val="001D3881"/>
    <w:rsid w:val="001D3A32"/>
    <w:rsid w:val="001D44DA"/>
    <w:rsid w:val="001D64E0"/>
    <w:rsid w:val="001D68E5"/>
    <w:rsid w:val="001D6C4B"/>
    <w:rsid w:val="001D716C"/>
    <w:rsid w:val="001D757D"/>
    <w:rsid w:val="001E00EB"/>
    <w:rsid w:val="001E012E"/>
    <w:rsid w:val="001E0174"/>
    <w:rsid w:val="001E07AE"/>
    <w:rsid w:val="001E1030"/>
    <w:rsid w:val="001E2711"/>
    <w:rsid w:val="001E3308"/>
    <w:rsid w:val="001E3A23"/>
    <w:rsid w:val="001E5804"/>
    <w:rsid w:val="001E5F41"/>
    <w:rsid w:val="001E658D"/>
    <w:rsid w:val="001E7992"/>
    <w:rsid w:val="001E7C8D"/>
    <w:rsid w:val="001F10E1"/>
    <w:rsid w:val="001F1CAE"/>
    <w:rsid w:val="001F2955"/>
    <w:rsid w:val="001F3BDC"/>
    <w:rsid w:val="001F47B6"/>
    <w:rsid w:val="001F5850"/>
    <w:rsid w:val="001F7A4D"/>
    <w:rsid w:val="001F7FE9"/>
    <w:rsid w:val="0020258A"/>
    <w:rsid w:val="00202A81"/>
    <w:rsid w:val="00205F59"/>
    <w:rsid w:val="0020635F"/>
    <w:rsid w:val="00206398"/>
    <w:rsid w:val="00206744"/>
    <w:rsid w:val="00210273"/>
    <w:rsid w:val="00210A23"/>
    <w:rsid w:val="002134C3"/>
    <w:rsid w:val="00214197"/>
    <w:rsid w:val="002147E8"/>
    <w:rsid w:val="00215376"/>
    <w:rsid w:val="00216DB7"/>
    <w:rsid w:val="00220574"/>
    <w:rsid w:val="00222FFB"/>
    <w:rsid w:val="00223CE7"/>
    <w:rsid w:val="00223F2D"/>
    <w:rsid w:val="00224D76"/>
    <w:rsid w:val="00225544"/>
    <w:rsid w:val="00226508"/>
    <w:rsid w:val="00226D0A"/>
    <w:rsid w:val="00226EAC"/>
    <w:rsid w:val="002302FD"/>
    <w:rsid w:val="0023075F"/>
    <w:rsid w:val="0023139D"/>
    <w:rsid w:val="00232DEA"/>
    <w:rsid w:val="00234F1E"/>
    <w:rsid w:val="00235AF5"/>
    <w:rsid w:val="00236706"/>
    <w:rsid w:val="00240168"/>
    <w:rsid w:val="00240F51"/>
    <w:rsid w:val="00242193"/>
    <w:rsid w:val="00243705"/>
    <w:rsid w:val="0024516F"/>
    <w:rsid w:val="00250B43"/>
    <w:rsid w:val="00254E83"/>
    <w:rsid w:val="00255B2C"/>
    <w:rsid w:val="002564BA"/>
    <w:rsid w:val="002575EB"/>
    <w:rsid w:val="0026099D"/>
    <w:rsid w:val="0026139F"/>
    <w:rsid w:val="00262BD1"/>
    <w:rsid w:val="00263B31"/>
    <w:rsid w:val="00264037"/>
    <w:rsid w:val="00264328"/>
    <w:rsid w:val="00265D6B"/>
    <w:rsid w:val="00265DA6"/>
    <w:rsid w:val="0026604D"/>
    <w:rsid w:val="002662F5"/>
    <w:rsid w:val="002667D7"/>
    <w:rsid w:val="00266845"/>
    <w:rsid w:val="00266A91"/>
    <w:rsid w:val="0026797C"/>
    <w:rsid w:val="00267DD0"/>
    <w:rsid w:val="002700DC"/>
    <w:rsid w:val="002701C9"/>
    <w:rsid w:val="002705DD"/>
    <w:rsid w:val="00271A8D"/>
    <w:rsid w:val="00271BBF"/>
    <w:rsid w:val="00272B8C"/>
    <w:rsid w:val="002749E7"/>
    <w:rsid w:val="00276262"/>
    <w:rsid w:val="00276A0A"/>
    <w:rsid w:val="00276A7B"/>
    <w:rsid w:val="00276C88"/>
    <w:rsid w:val="002804D4"/>
    <w:rsid w:val="00280A91"/>
    <w:rsid w:val="00281777"/>
    <w:rsid w:val="0028274B"/>
    <w:rsid w:val="002833B0"/>
    <w:rsid w:val="00287B78"/>
    <w:rsid w:val="00294044"/>
    <w:rsid w:val="00294310"/>
    <w:rsid w:val="00294E02"/>
    <w:rsid w:val="002976D1"/>
    <w:rsid w:val="002A0E3A"/>
    <w:rsid w:val="002A2E0A"/>
    <w:rsid w:val="002A3F64"/>
    <w:rsid w:val="002A45A5"/>
    <w:rsid w:val="002A463E"/>
    <w:rsid w:val="002A4DE1"/>
    <w:rsid w:val="002A76EC"/>
    <w:rsid w:val="002A7761"/>
    <w:rsid w:val="002B0B2C"/>
    <w:rsid w:val="002B1A01"/>
    <w:rsid w:val="002B2BE1"/>
    <w:rsid w:val="002B425F"/>
    <w:rsid w:val="002B4381"/>
    <w:rsid w:val="002B65F8"/>
    <w:rsid w:val="002B7838"/>
    <w:rsid w:val="002C1C45"/>
    <w:rsid w:val="002C340F"/>
    <w:rsid w:val="002C3CAA"/>
    <w:rsid w:val="002C5560"/>
    <w:rsid w:val="002C5780"/>
    <w:rsid w:val="002C6D84"/>
    <w:rsid w:val="002C72FC"/>
    <w:rsid w:val="002C783C"/>
    <w:rsid w:val="002C7BE3"/>
    <w:rsid w:val="002D0998"/>
    <w:rsid w:val="002D173C"/>
    <w:rsid w:val="002D28A8"/>
    <w:rsid w:val="002D3032"/>
    <w:rsid w:val="002D6A65"/>
    <w:rsid w:val="002D6F4A"/>
    <w:rsid w:val="002D7171"/>
    <w:rsid w:val="002D793F"/>
    <w:rsid w:val="002E001A"/>
    <w:rsid w:val="002E0446"/>
    <w:rsid w:val="002E0859"/>
    <w:rsid w:val="002E21AE"/>
    <w:rsid w:val="002E2A65"/>
    <w:rsid w:val="002E36EC"/>
    <w:rsid w:val="002E41BD"/>
    <w:rsid w:val="002E4CF0"/>
    <w:rsid w:val="002E4F37"/>
    <w:rsid w:val="002E58FE"/>
    <w:rsid w:val="002E5C2F"/>
    <w:rsid w:val="002F0990"/>
    <w:rsid w:val="002F1620"/>
    <w:rsid w:val="002F19E3"/>
    <w:rsid w:val="002F360F"/>
    <w:rsid w:val="002F3B88"/>
    <w:rsid w:val="002F70BC"/>
    <w:rsid w:val="002F719F"/>
    <w:rsid w:val="003013C1"/>
    <w:rsid w:val="0030182E"/>
    <w:rsid w:val="00301A88"/>
    <w:rsid w:val="00302D38"/>
    <w:rsid w:val="00303741"/>
    <w:rsid w:val="00303B8C"/>
    <w:rsid w:val="00304412"/>
    <w:rsid w:val="0030698A"/>
    <w:rsid w:val="00307928"/>
    <w:rsid w:val="00310618"/>
    <w:rsid w:val="00310C30"/>
    <w:rsid w:val="00311273"/>
    <w:rsid w:val="00313316"/>
    <w:rsid w:val="00315EB8"/>
    <w:rsid w:val="00316B60"/>
    <w:rsid w:val="00317E5B"/>
    <w:rsid w:val="00320BA4"/>
    <w:rsid w:val="00321868"/>
    <w:rsid w:val="003222B7"/>
    <w:rsid w:val="00322FEC"/>
    <w:rsid w:val="003235EF"/>
    <w:rsid w:val="00324A33"/>
    <w:rsid w:val="00324E2A"/>
    <w:rsid w:val="00325A17"/>
    <w:rsid w:val="003267EE"/>
    <w:rsid w:val="00326C89"/>
    <w:rsid w:val="003270FC"/>
    <w:rsid w:val="003274BC"/>
    <w:rsid w:val="00327B31"/>
    <w:rsid w:val="003318B8"/>
    <w:rsid w:val="003320D5"/>
    <w:rsid w:val="00332958"/>
    <w:rsid w:val="00332BBD"/>
    <w:rsid w:val="00332E5C"/>
    <w:rsid w:val="00333368"/>
    <w:rsid w:val="003347EB"/>
    <w:rsid w:val="003368F7"/>
    <w:rsid w:val="00336D0E"/>
    <w:rsid w:val="003370C0"/>
    <w:rsid w:val="003378AE"/>
    <w:rsid w:val="00337BF0"/>
    <w:rsid w:val="00341255"/>
    <w:rsid w:val="003413D0"/>
    <w:rsid w:val="0034150C"/>
    <w:rsid w:val="003445A6"/>
    <w:rsid w:val="003446D6"/>
    <w:rsid w:val="0034536B"/>
    <w:rsid w:val="00346254"/>
    <w:rsid w:val="00347F10"/>
    <w:rsid w:val="00350013"/>
    <w:rsid w:val="003511DB"/>
    <w:rsid w:val="00351749"/>
    <w:rsid w:val="00351D4C"/>
    <w:rsid w:val="003532D8"/>
    <w:rsid w:val="0035395C"/>
    <w:rsid w:val="00353D10"/>
    <w:rsid w:val="00356B50"/>
    <w:rsid w:val="00356E93"/>
    <w:rsid w:val="00357C2A"/>
    <w:rsid w:val="00360169"/>
    <w:rsid w:val="00360535"/>
    <w:rsid w:val="00360D95"/>
    <w:rsid w:val="00361F68"/>
    <w:rsid w:val="00362AED"/>
    <w:rsid w:val="0036332A"/>
    <w:rsid w:val="00363433"/>
    <w:rsid w:val="00364F2A"/>
    <w:rsid w:val="0036662A"/>
    <w:rsid w:val="00370796"/>
    <w:rsid w:val="003731D1"/>
    <w:rsid w:val="00373D36"/>
    <w:rsid w:val="003765B8"/>
    <w:rsid w:val="003765FC"/>
    <w:rsid w:val="0037702A"/>
    <w:rsid w:val="00377DBF"/>
    <w:rsid w:val="003808F0"/>
    <w:rsid w:val="00382463"/>
    <w:rsid w:val="003839FA"/>
    <w:rsid w:val="00386195"/>
    <w:rsid w:val="003867CF"/>
    <w:rsid w:val="0039097F"/>
    <w:rsid w:val="00392226"/>
    <w:rsid w:val="00392BAA"/>
    <w:rsid w:val="0039351B"/>
    <w:rsid w:val="00393917"/>
    <w:rsid w:val="0039596D"/>
    <w:rsid w:val="003960C0"/>
    <w:rsid w:val="00397177"/>
    <w:rsid w:val="00397DBD"/>
    <w:rsid w:val="003A19CE"/>
    <w:rsid w:val="003A2B19"/>
    <w:rsid w:val="003A578B"/>
    <w:rsid w:val="003A61BB"/>
    <w:rsid w:val="003A6C4C"/>
    <w:rsid w:val="003A6F94"/>
    <w:rsid w:val="003A7A06"/>
    <w:rsid w:val="003B0BE1"/>
    <w:rsid w:val="003B19F9"/>
    <w:rsid w:val="003B1A9C"/>
    <w:rsid w:val="003B1B50"/>
    <w:rsid w:val="003B2068"/>
    <w:rsid w:val="003B240A"/>
    <w:rsid w:val="003B2682"/>
    <w:rsid w:val="003B2B38"/>
    <w:rsid w:val="003B3207"/>
    <w:rsid w:val="003B3DE0"/>
    <w:rsid w:val="003B4219"/>
    <w:rsid w:val="003B424F"/>
    <w:rsid w:val="003B4CFA"/>
    <w:rsid w:val="003B5994"/>
    <w:rsid w:val="003B6382"/>
    <w:rsid w:val="003B71D0"/>
    <w:rsid w:val="003B7A08"/>
    <w:rsid w:val="003C0E95"/>
    <w:rsid w:val="003C1BE9"/>
    <w:rsid w:val="003C2FE1"/>
    <w:rsid w:val="003C34C6"/>
    <w:rsid w:val="003C34E0"/>
    <w:rsid w:val="003C3EED"/>
    <w:rsid w:val="003C4CA0"/>
    <w:rsid w:val="003C4FC7"/>
    <w:rsid w:val="003C50CE"/>
    <w:rsid w:val="003C51EF"/>
    <w:rsid w:val="003C5566"/>
    <w:rsid w:val="003C6AF1"/>
    <w:rsid w:val="003C6D5D"/>
    <w:rsid w:val="003C7942"/>
    <w:rsid w:val="003D1133"/>
    <w:rsid w:val="003D1954"/>
    <w:rsid w:val="003D1E62"/>
    <w:rsid w:val="003D315E"/>
    <w:rsid w:val="003D4CE3"/>
    <w:rsid w:val="003D5472"/>
    <w:rsid w:val="003D6ED3"/>
    <w:rsid w:val="003D72EC"/>
    <w:rsid w:val="003E165E"/>
    <w:rsid w:val="003E2B71"/>
    <w:rsid w:val="003E2DEC"/>
    <w:rsid w:val="003E3C13"/>
    <w:rsid w:val="003E77FC"/>
    <w:rsid w:val="003F01C5"/>
    <w:rsid w:val="003F186D"/>
    <w:rsid w:val="003F18AF"/>
    <w:rsid w:val="003F19E1"/>
    <w:rsid w:val="003F43FC"/>
    <w:rsid w:val="003F4F89"/>
    <w:rsid w:val="003F604A"/>
    <w:rsid w:val="003F6484"/>
    <w:rsid w:val="003F7A17"/>
    <w:rsid w:val="00400A4C"/>
    <w:rsid w:val="004014EC"/>
    <w:rsid w:val="00401543"/>
    <w:rsid w:val="00401868"/>
    <w:rsid w:val="00403B4F"/>
    <w:rsid w:val="004047E2"/>
    <w:rsid w:val="00404FE5"/>
    <w:rsid w:val="00404FF3"/>
    <w:rsid w:val="004056CC"/>
    <w:rsid w:val="004066C6"/>
    <w:rsid w:val="00410386"/>
    <w:rsid w:val="004110E0"/>
    <w:rsid w:val="004126F6"/>
    <w:rsid w:val="00412C53"/>
    <w:rsid w:val="00415FF0"/>
    <w:rsid w:val="004178C2"/>
    <w:rsid w:val="0042006D"/>
    <w:rsid w:val="0042016F"/>
    <w:rsid w:val="00420AAE"/>
    <w:rsid w:val="0042255E"/>
    <w:rsid w:val="00422B74"/>
    <w:rsid w:val="00423F36"/>
    <w:rsid w:val="00424AB4"/>
    <w:rsid w:val="00424B15"/>
    <w:rsid w:val="00424F94"/>
    <w:rsid w:val="00425E01"/>
    <w:rsid w:val="00426242"/>
    <w:rsid w:val="004269CB"/>
    <w:rsid w:val="004271DE"/>
    <w:rsid w:val="0043172D"/>
    <w:rsid w:val="004317E8"/>
    <w:rsid w:val="00431E84"/>
    <w:rsid w:val="00431FE7"/>
    <w:rsid w:val="00432385"/>
    <w:rsid w:val="00432E55"/>
    <w:rsid w:val="00433CE2"/>
    <w:rsid w:val="004347D2"/>
    <w:rsid w:val="00434AAC"/>
    <w:rsid w:val="004359DF"/>
    <w:rsid w:val="00435A04"/>
    <w:rsid w:val="00435F58"/>
    <w:rsid w:val="00436CED"/>
    <w:rsid w:val="00437318"/>
    <w:rsid w:val="00437BE1"/>
    <w:rsid w:val="00440D00"/>
    <w:rsid w:val="00440FA5"/>
    <w:rsid w:val="004415E7"/>
    <w:rsid w:val="0044295C"/>
    <w:rsid w:val="00443307"/>
    <w:rsid w:val="00445E1A"/>
    <w:rsid w:val="0044643A"/>
    <w:rsid w:val="00446D02"/>
    <w:rsid w:val="00446EF2"/>
    <w:rsid w:val="00447ACD"/>
    <w:rsid w:val="004510E0"/>
    <w:rsid w:val="00452546"/>
    <w:rsid w:val="00452A92"/>
    <w:rsid w:val="00452ECA"/>
    <w:rsid w:val="00453AF0"/>
    <w:rsid w:val="00454031"/>
    <w:rsid w:val="00455FA3"/>
    <w:rsid w:val="00457013"/>
    <w:rsid w:val="00457A8A"/>
    <w:rsid w:val="004603A2"/>
    <w:rsid w:val="00460D03"/>
    <w:rsid w:val="00461679"/>
    <w:rsid w:val="00462DFE"/>
    <w:rsid w:val="004634DB"/>
    <w:rsid w:val="00463905"/>
    <w:rsid w:val="004650B8"/>
    <w:rsid w:val="004672E1"/>
    <w:rsid w:val="004675FF"/>
    <w:rsid w:val="0046761E"/>
    <w:rsid w:val="00471862"/>
    <w:rsid w:val="00472185"/>
    <w:rsid w:val="00472C8D"/>
    <w:rsid w:val="004745F9"/>
    <w:rsid w:val="00474AE9"/>
    <w:rsid w:val="00475603"/>
    <w:rsid w:val="004756F5"/>
    <w:rsid w:val="0047589F"/>
    <w:rsid w:val="00475B1C"/>
    <w:rsid w:val="00476734"/>
    <w:rsid w:val="00477DCC"/>
    <w:rsid w:val="00477E39"/>
    <w:rsid w:val="00477FB8"/>
    <w:rsid w:val="0048010C"/>
    <w:rsid w:val="00480A26"/>
    <w:rsid w:val="00480B3E"/>
    <w:rsid w:val="00481538"/>
    <w:rsid w:val="00484377"/>
    <w:rsid w:val="004846A9"/>
    <w:rsid w:val="0048530E"/>
    <w:rsid w:val="0048654B"/>
    <w:rsid w:val="004867CD"/>
    <w:rsid w:val="00487890"/>
    <w:rsid w:val="00491E17"/>
    <w:rsid w:val="004924C7"/>
    <w:rsid w:val="00492F00"/>
    <w:rsid w:val="00493F6A"/>
    <w:rsid w:val="0049413C"/>
    <w:rsid w:val="00494148"/>
    <w:rsid w:val="00494B3B"/>
    <w:rsid w:val="00495CCE"/>
    <w:rsid w:val="00497E77"/>
    <w:rsid w:val="004A02B7"/>
    <w:rsid w:val="004A0A95"/>
    <w:rsid w:val="004A0E56"/>
    <w:rsid w:val="004A1E40"/>
    <w:rsid w:val="004A2224"/>
    <w:rsid w:val="004A2536"/>
    <w:rsid w:val="004A350C"/>
    <w:rsid w:val="004A443C"/>
    <w:rsid w:val="004A66E9"/>
    <w:rsid w:val="004A7325"/>
    <w:rsid w:val="004B0B57"/>
    <w:rsid w:val="004B13B8"/>
    <w:rsid w:val="004B188D"/>
    <w:rsid w:val="004B1AF5"/>
    <w:rsid w:val="004B29E5"/>
    <w:rsid w:val="004B2D5F"/>
    <w:rsid w:val="004B39AB"/>
    <w:rsid w:val="004B59AF"/>
    <w:rsid w:val="004B5AB0"/>
    <w:rsid w:val="004B7822"/>
    <w:rsid w:val="004C076D"/>
    <w:rsid w:val="004C1C62"/>
    <w:rsid w:val="004C2753"/>
    <w:rsid w:val="004C2A04"/>
    <w:rsid w:val="004C2BAB"/>
    <w:rsid w:val="004C322B"/>
    <w:rsid w:val="004C3424"/>
    <w:rsid w:val="004C35C0"/>
    <w:rsid w:val="004C3917"/>
    <w:rsid w:val="004C40BE"/>
    <w:rsid w:val="004C449A"/>
    <w:rsid w:val="004C4C93"/>
    <w:rsid w:val="004C5F4B"/>
    <w:rsid w:val="004C6144"/>
    <w:rsid w:val="004C78C8"/>
    <w:rsid w:val="004D0CDC"/>
    <w:rsid w:val="004D381E"/>
    <w:rsid w:val="004D4982"/>
    <w:rsid w:val="004D777F"/>
    <w:rsid w:val="004D7B18"/>
    <w:rsid w:val="004E0769"/>
    <w:rsid w:val="004E0B62"/>
    <w:rsid w:val="004E1015"/>
    <w:rsid w:val="004E25B9"/>
    <w:rsid w:val="004E2BA9"/>
    <w:rsid w:val="004E37EE"/>
    <w:rsid w:val="004E3FE4"/>
    <w:rsid w:val="004E52CF"/>
    <w:rsid w:val="004E5B49"/>
    <w:rsid w:val="004E63E2"/>
    <w:rsid w:val="004E67F8"/>
    <w:rsid w:val="004E7129"/>
    <w:rsid w:val="004F01F2"/>
    <w:rsid w:val="004F0E85"/>
    <w:rsid w:val="004F17F8"/>
    <w:rsid w:val="004F1FA2"/>
    <w:rsid w:val="004F2EA0"/>
    <w:rsid w:val="004F2EF7"/>
    <w:rsid w:val="004F3A13"/>
    <w:rsid w:val="004F60A6"/>
    <w:rsid w:val="004F702A"/>
    <w:rsid w:val="004F7B4C"/>
    <w:rsid w:val="005005F2"/>
    <w:rsid w:val="0050083D"/>
    <w:rsid w:val="00504F2B"/>
    <w:rsid w:val="00504F86"/>
    <w:rsid w:val="00507950"/>
    <w:rsid w:val="00510AEC"/>
    <w:rsid w:val="00511AFE"/>
    <w:rsid w:val="005126BF"/>
    <w:rsid w:val="005134D8"/>
    <w:rsid w:val="0051438B"/>
    <w:rsid w:val="00514F8A"/>
    <w:rsid w:val="0051538C"/>
    <w:rsid w:val="00515E0F"/>
    <w:rsid w:val="00516236"/>
    <w:rsid w:val="00516A57"/>
    <w:rsid w:val="00521904"/>
    <w:rsid w:val="00521A63"/>
    <w:rsid w:val="005237BB"/>
    <w:rsid w:val="005254EF"/>
    <w:rsid w:val="00526222"/>
    <w:rsid w:val="00526876"/>
    <w:rsid w:val="00526FBA"/>
    <w:rsid w:val="00527884"/>
    <w:rsid w:val="005324C7"/>
    <w:rsid w:val="0053316C"/>
    <w:rsid w:val="00533B8F"/>
    <w:rsid w:val="00534996"/>
    <w:rsid w:val="00536F2F"/>
    <w:rsid w:val="005408A0"/>
    <w:rsid w:val="005408AD"/>
    <w:rsid w:val="00540B0C"/>
    <w:rsid w:val="00540E8F"/>
    <w:rsid w:val="00541664"/>
    <w:rsid w:val="0054206E"/>
    <w:rsid w:val="00542553"/>
    <w:rsid w:val="005441E1"/>
    <w:rsid w:val="00544BDE"/>
    <w:rsid w:val="00547A4A"/>
    <w:rsid w:val="005517ED"/>
    <w:rsid w:val="00552667"/>
    <w:rsid w:val="00552953"/>
    <w:rsid w:val="00553C80"/>
    <w:rsid w:val="00556CD6"/>
    <w:rsid w:val="00556E88"/>
    <w:rsid w:val="005573C7"/>
    <w:rsid w:val="005605F1"/>
    <w:rsid w:val="005629D4"/>
    <w:rsid w:val="0056342B"/>
    <w:rsid w:val="0056363E"/>
    <w:rsid w:val="00563A6F"/>
    <w:rsid w:val="00564AC9"/>
    <w:rsid w:val="00564ADF"/>
    <w:rsid w:val="0056503F"/>
    <w:rsid w:val="005652EB"/>
    <w:rsid w:val="00565450"/>
    <w:rsid w:val="00565BFA"/>
    <w:rsid w:val="00566263"/>
    <w:rsid w:val="005664E2"/>
    <w:rsid w:val="00570152"/>
    <w:rsid w:val="00570B9F"/>
    <w:rsid w:val="00570DD4"/>
    <w:rsid w:val="005747F2"/>
    <w:rsid w:val="0057505E"/>
    <w:rsid w:val="0057511C"/>
    <w:rsid w:val="00575580"/>
    <w:rsid w:val="0057570B"/>
    <w:rsid w:val="005763BC"/>
    <w:rsid w:val="005763E6"/>
    <w:rsid w:val="00576CC0"/>
    <w:rsid w:val="00577105"/>
    <w:rsid w:val="00581023"/>
    <w:rsid w:val="00581269"/>
    <w:rsid w:val="005824C8"/>
    <w:rsid w:val="00582AC7"/>
    <w:rsid w:val="005832A0"/>
    <w:rsid w:val="005838BC"/>
    <w:rsid w:val="00584416"/>
    <w:rsid w:val="0058673B"/>
    <w:rsid w:val="00586ECC"/>
    <w:rsid w:val="0058750B"/>
    <w:rsid w:val="00590C93"/>
    <w:rsid w:val="00592AB6"/>
    <w:rsid w:val="00593B26"/>
    <w:rsid w:val="00595399"/>
    <w:rsid w:val="0059600F"/>
    <w:rsid w:val="0059686C"/>
    <w:rsid w:val="0059714B"/>
    <w:rsid w:val="005A05D8"/>
    <w:rsid w:val="005A1E5A"/>
    <w:rsid w:val="005A24CB"/>
    <w:rsid w:val="005A3473"/>
    <w:rsid w:val="005A44D4"/>
    <w:rsid w:val="005A59D2"/>
    <w:rsid w:val="005A69F4"/>
    <w:rsid w:val="005A75E1"/>
    <w:rsid w:val="005B154C"/>
    <w:rsid w:val="005B1648"/>
    <w:rsid w:val="005B335A"/>
    <w:rsid w:val="005B3B15"/>
    <w:rsid w:val="005B3C65"/>
    <w:rsid w:val="005B4F5F"/>
    <w:rsid w:val="005B70B8"/>
    <w:rsid w:val="005C15F9"/>
    <w:rsid w:val="005C341F"/>
    <w:rsid w:val="005C4D70"/>
    <w:rsid w:val="005C7304"/>
    <w:rsid w:val="005D2D1F"/>
    <w:rsid w:val="005D2D8F"/>
    <w:rsid w:val="005D6EA4"/>
    <w:rsid w:val="005D7005"/>
    <w:rsid w:val="005D7320"/>
    <w:rsid w:val="005D78CB"/>
    <w:rsid w:val="005E1A0F"/>
    <w:rsid w:val="005E3331"/>
    <w:rsid w:val="005E56A1"/>
    <w:rsid w:val="005E5DF4"/>
    <w:rsid w:val="005E6FA6"/>
    <w:rsid w:val="005E7233"/>
    <w:rsid w:val="005F0D63"/>
    <w:rsid w:val="005F12A3"/>
    <w:rsid w:val="005F1451"/>
    <w:rsid w:val="005F284C"/>
    <w:rsid w:val="005F313B"/>
    <w:rsid w:val="005F358D"/>
    <w:rsid w:val="005F3EB4"/>
    <w:rsid w:val="005F5FEE"/>
    <w:rsid w:val="005F6A93"/>
    <w:rsid w:val="005F6E59"/>
    <w:rsid w:val="005F7096"/>
    <w:rsid w:val="00600271"/>
    <w:rsid w:val="00601407"/>
    <w:rsid w:val="00604B5D"/>
    <w:rsid w:val="00604F0E"/>
    <w:rsid w:val="00605B56"/>
    <w:rsid w:val="00606FC6"/>
    <w:rsid w:val="006078A7"/>
    <w:rsid w:val="00607AD1"/>
    <w:rsid w:val="006100E0"/>
    <w:rsid w:val="006103AA"/>
    <w:rsid w:val="00611301"/>
    <w:rsid w:val="0061177A"/>
    <w:rsid w:val="00611E33"/>
    <w:rsid w:val="00611E40"/>
    <w:rsid w:val="0062019C"/>
    <w:rsid w:val="00622462"/>
    <w:rsid w:val="00622628"/>
    <w:rsid w:val="00622E57"/>
    <w:rsid w:val="00623214"/>
    <w:rsid w:val="0062342A"/>
    <w:rsid w:val="00624074"/>
    <w:rsid w:val="0062534A"/>
    <w:rsid w:val="006279A3"/>
    <w:rsid w:val="00627B4D"/>
    <w:rsid w:val="00631273"/>
    <w:rsid w:val="00631ADA"/>
    <w:rsid w:val="00633BE7"/>
    <w:rsid w:val="00634464"/>
    <w:rsid w:val="00635168"/>
    <w:rsid w:val="00635871"/>
    <w:rsid w:val="00637F17"/>
    <w:rsid w:val="00643015"/>
    <w:rsid w:val="00645F88"/>
    <w:rsid w:val="006473C9"/>
    <w:rsid w:val="006476A5"/>
    <w:rsid w:val="006519F4"/>
    <w:rsid w:val="006519F7"/>
    <w:rsid w:val="0065215C"/>
    <w:rsid w:val="006527AF"/>
    <w:rsid w:val="00655148"/>
    <w:rsid w:val="00655D8B"/>
    <w:rsid w:val="00656D86"/>
    <w:rsid w:val="00660CE4"/>
    <w:rsid w:val="006615D0"/>
    <w:rsid w:val="00662E3A"/>
    <w:rsid w:val="006637B0"/>
    <w:rsid w:val="00663EA0"/>
    <w:rsid w:val="00664100"/>
    <w:rsid w:val="0066481A"/>
    <w:rsid w:val="006648D0"/>
    <w:rsid w:val="00665761"/>
    <w:rsid w:val="006659B2"/>
    <w:rsid w:val="0066610D"/>
    <w:rsid w:val="0067564A"/>
    <w:rsid w:val="00675932"/>
    <w:rsid w:val="00675B79"/>
    <w:rsid w:val="006763FC"/>
    <w:rsid w:val="006770AD"/>
    <w:rsid w:val="00677CC5"/>
    <w:rsid w:val="0068489D"/>
    <w:rsid w:val="006852BA"/>
    <w:rsid w:val="00685927"/>
    <w:rsid w:val="00685FD1"/>
    <w:rsid w:val="00687050"/>
    <w:rsid w:val="006914E8"/>
    <w:rsid w:val="00691ED7"/>
    <w:rsid w:val="006924EF"/>
    <w:rsid w:val="00692C0A"/>
    <w:rsid w:val="006930DE"/>
    <w:rsid w:val="00696356"/>
    <w:rsid w:val="00696E94"/>
    <w:rsid w:val="006978A2"/>
    <w:rsid w:val="00697B03"/>
    <w:rsid w:val="00697FE7"/>
    <w:rsid w:val="006A01D6"/>
    <w:rsid w:val="006A28E3"/>
    <w:rsid w:val="006A2A61"/>
    <w:rsid w:val="006A3D47"/>
    <w:rsid w:val="006A58C2"/>
    <w:rsid w:val="006A635D"/>
    <w:rsid w:val="006A69B3"/>
    <w:rsid w:val="006A6ACD"/>
    <w:rsid w:val="006A6B09"/>
    <w:rsid w:val="006A6C31"/>
    <w:rsid w:val="006B065F"/>
    <w:rsid w:val="006B1152"/>
    <w:rsid w:val="006B307E"/>
    <w:rsid w:val="006B416A"/>
    <w:rsid w:val="006B4380"/>
    <w:rsid w:val="006B48C4"/>
    <w:rsid w:val="006B4C38"/>
    <w:rsid w:val="006B55AE"/>
    <w:rsid w:val="006B6C9A"/>
    <w:rsid w:val="006B7426"/>
    <w:rsid w:val="006C136C"/>
    <w:rsid w:val="006C163F"/>
    <w:rsid w:val="006C2AF6"/>
    <w:rsid w:val="006C2DB9"/>
    <w:rsid w:val="006C38A2"/>
    <w:rsid w:val="006C3C4F"/>
    <w:rsid w:val="006C40C0"/>
    <w:rsid w:val="006C48A5"/>
    <w:rsid w:val="006C5F10"/>
    <w:rsid w:val="006C64A1"/>
    <w:rsid w:val="006C6664"/>
    <w:rsid w:val="006C7636"/>
    <w:rsid w:val="006D0599"/>
    <w:rsid w:val="006D108E"/>
    <w:rsid w:val="006D15BD"/>
    <w:rsid w:val="006D1E95"/>
    <w:rsid w:val="006D2833"/>
    <w:rsid w:val="006D3BBD"/>
    <w:rsid w:val="006D4578"/>
    <w:rsid w:val="006D5D69"/>
    <w:rsid w:val="006D6D1B"/>
    <w:rsid w:val="006D7F1D"/>
    <w:rsid w:val="006E09F2"/>
    <w:rsid w:val="006E2A66"/>
    <w:rsid w:val="006E30D5"/>
    <w:rsid w:val="006E4628"/>
    <w:rsid w:val="006E46F5"/>
    <w:rsid w:val="006E48E5"/>
    <w:rsid w:val="006E6C60"/>
    <w:rsid w:val="006E6CE1"/>
    <w:rsid w:val="006E6FB0"/>
    <w:rsid w:val="006F0060"/>
    <w:rsid w:val="006F075B"/>
    <w:rsid w:val="006F08CD"/>
    <w:rsid w:val="006F0E66"/>
    <w:rsid w:val="006F0FED"/>
    <w:rsid w:val="006F1075"/>
    <w:rsid w:val="006F1A54"/>
    <w:rsid w:val="006F1D89"/>
    <w:rsid w:val="006F2056"/>
    <w:rsid w:val="006F26C1"/>
    <w:rsid w:val="006F2AEA"/>
    <w:rsid w:val="006F3CBE"/>
    <w:rsid w:val="006F4861"/>
    <w:rsid w:val="006F4921"/>
    <w:rsid w:val="006F4D67"/>
    <w:rsid w:val="006F4F2C"/>
    <w:rsid w:val="006F66AA"/>
    <w:rsid w:val="006F6F20"/>
    <w:rsid w:val="00700BE7"/>
    <w:rsid w:val="00701C4F"/>
    <w:rsid w:val="00701DBF"/>
    <w:rsid w:val="00701E09"/>
    <w:rsid w:val="00702023"/>
    <w:rsid w:val="00703482"/>
    <w:rsid w:val="00703DAF"/>
    <w:rsid w:val="00703F63"/>
    <w:rsid w:val="00704037"/>
    <w:rsid w:val="007051EE"/>
    <w:rsid w:val="00706893"/>
    <w:rsid w:val="00706FF1"/>
    <w:rsid w:val="00707A5A"/>
    <w:rsid w:val="00711016"/>
    <w:rsid w:val="00711888"/>
    <w:rsid w:val="00714123"/>
    <w:rsid w:val="00714FBE"/>
    <w:rsid w:val="00715C4C"/>
    <w:rsid w:val="0071674A"/>
    <w:rsid w:val="00716ABA"/>
    <w:rsid w:val="00723BC5"/>
    <w:rsid w:val="00723D57"/>
    <w:rsid w:val="0072427F"/>
    <w:rsid w:val="007258BC"/>
    <w:rsid w:val="0072693F"/>
    <w:rsid w:val="00727E12"/>
    <w:rsid w:val="0073109B"/>
    <w:rsid w:val="007339AB"/>
    <w:rsid w:val="0073411A"/>
    <w:rsid w:val="00736B70"/>
    <w:rsid w:val="0074199F"/>
    <w:rsid w:val="00742A57"/>
    <w:rsid w:val="00742CCD"/>
    <w:rsid w:val="00743B8F"/>
    <w:rsid w:val="00744C3B"/>
    <w:rsid w:val="00744EBB"/>
    <w:rsid w:val="007455AD"/>
    <w:rsid w:val="00746166"/>
    <w:rsid w:val="00746C65"/>
    <w:rsid w:val="00747119"/>
    <w:rsid w:val="0074776F"/>
    <w:rsid w:val="00750409"/>
    <w:rsid w:val="00751B97"/>
    <w:rsid w:val="00751C3A"/>
    <w:rsid w:val="007528F2"/>
    <w:rsid w:val="00753A8D"/>
    <w:rsid w:val="00756A75"/>
    <w:rsid w:val="00756A8A"/>
    <w:rsid w:val="00757152"/>
    <w:rsid w:val="00757A79"/>
    <w:rsid w:val="00757E52"/>
    <w:rsid w:val="00761E5E"/>
    <w:rsid w:val="00761F5E"/>
    <w:rsid w:val="0076270D"/>
    <w:rsid w:val="00763442"/>
    <w:rsid w:val="0076390A"/>
    <w:rsid w:val="00764181"/>
    <w:rsid w:val="007646AA"/>
    <w:rsid w:val="007655CF"/>
    <w:rsid w:val="0076589C"/>
    <w:rsid w:val="00765F3D"/>
    <w:rsid w:val="0076617D"/>
    <w:rsid w:val="007664EB"/>
    <w:rsid w:val="00766A20"/>
    <w:rsid w:val="00770542"/>
    <w:rsid w:val="00770B4A"/>
    <w:rsid w:val="007762CF"/>
    <w:rsid w:val="00781D88"/>
    <w:rsid w:val="00782ECB"/>
    <w:rsid w:val="007830DF"/>
    <w:rsid w:val="0078314F"/>
    <w:rsid w:val="007843A4"/>
    <w:rsid w:val="00785672"/>
    <w:rsid w:val="007858CE"/>
    <w:rsid w:val="00786305"/>
    <w:rsid w:val="00786FA0"/>
    <w:rsid w:val="00790F1C"/>
    <w:rsid w:val="007935D1"/>
    <w:rsid w:val="00794634"/>
    <w:rsid w:val="007A14AE"/>
    <w:rsid w:val="007A1994"/>
    <w:rsid w:val="007A3F67"/>
    <w:rsid w:val="007A56CD"/>
    <w:rsid w:val="007A63A8"/>
    <w:rsid w:val="007A687D"/>
    <w:rsid w:val="007A718F"/>
    <w:rsid w:val="007A7500"/>
    <w:rsid w:val="007A760B"/>
    <w:rsid w:val="007B05A1"/>
    <w:rsid w:val="007B212C"/>
    <w:rsid w:val="007B2A3E"/>
    <w:rsid w:val="007B38AC"/>
    <w:rsid w:val="007B5D1F"/>
    <w:rsid w:val="007B7712"/>
    <w:rsid w:val="007B776A"/>
    <w:rsid w:val="007C0988"/>
    <w:rsid w:val="007C0FE3"/>
    <w:rsid w:val="007C41D6"/>
    <w:rsid w:val="007C4E70"/>
    <w:rsid w:val="007C4F8C"/>
    <w:rsid w:val="007C5AAB"/>
    <w:rsid w:val="007C5AD8"/>
    <w:rsid w:val="007C7202"/>
    <w:rsid w:val="007C73EB"/>
    <w:rsid w:val="007C7B8B"/>
    <w:rsid w:val="007D162A"/>
    <w:rsid w:val="007D1FEA"/>
    <w:rsid w:val="007D309F"/>
    <w:rsid w:val="007D4BB9"/>
    <w:rsid w:val="007D5EAC"/>
    <w:rsid w:val="007D6291"/>
    <w:rsid w:val="007D6622"/>
    <w:rsid w:val="007D6BC2"/>
    <w:rsid w:val="007D7C6D"/>
    <w:rsid w:val="007D7FCA"/>
    <w:rsid w:val="007E0288"/>
    <w:rsid w:val="007E0355"/>
    <w:rsid w:val="007E0FDF"/>
    <w:rsid w:val="007E237E"/>
    <w:rsid w:val="007E26B8"/>
    <w:rsid w:val="007E27FD"/>
    <w:rsid w:val="007E3A57"/>
    <w:rsid w:val="007E3F0F"/>
    <w:rsid w:val="007E3F7F"/>
    <w:rsid w:val="007E3F83"/>
    <w:rsid w:val="007E4449"/>
    <w:rsid w:val="007E4B31"/>
    <w:rsid w:val="007E4DDB"/>
    <w:rsid w:val="007E5039"/>
    <w:rsid w:val="007F1BA5"/>
    <w:rsid w:val="007F260C"/>
    <w:rsid w:val="007F3181"/>
    <w:rsid w:val="007F3E5D"/>
    <w:rsid w:val="007F5497"/>
    <w:rsid w:val="007F74C2"/>
    <w:rsid w:val="007F7B5B"/>
    <w:rsid w:val="00801F55"/>
    <w:rsid w:val="00802C97"/>
    <w:rsid w:val="00802D9E"/>
    <w:rsid w:val="0080685D"/>
    <w:rsid w:val="00810DA9"/>
    <w:rsid w:val="00810F50"/>
    <w:rsid w:val="008113A5"/>
    <w:rsid w:val="008115BC"/>
    <w:rsid w:val="0081183F"/>
    <w:rsid w:val="00812B54"/>
    <w:rsid w:val="008138C2"/>
    <w:rsid w:val="00813A8B"/>
    <w:rsid w:val="008147CE"/>
    <w:rsid w:val="00815653"/>
    <w:rsid w:val="00816953"/>
    <w:rsid w:val="00820B83"/>
    <w:rsid w:val="008224F8"/>
    <w:rsid w:val="00822655"/>
    <w:rsid w:val="008248E7"/>
    <w:rsid w:val="00825399"/>
    <w:rsid w:val="00826195"/>
    <w:rsid w:val="008305E2"/>
    <w:rsid w:val="008310AB"/>
    <w:rsid w:val="00832697"/>
    <w:rsid w:val="008326FE"/>
    <w:rsid w:val="00832AE2"/>
    <w:rsid w:val="008342A1"/>
    <w:rsid w:val="00834BFB"/>
    <w:rsid w:val="00834CFB"/>
    <w:rsid w:val="008402A2"/>
    <w:rsid w:val="0084049F"/>
    <w:rsid w:val="00840AF6"/>
    <w:rsid w:val="00841D36"/>
    <w:rsid w:val="0084400D"/>
    <w:rsid w:val="00844AB6"/>
    <w:rsid w:val="00845B6D"/>
    <w:rsid w:val="00845E44"/>
    <w:rsid w:val="00846B5E"/>
    <w:rsid w:val="00847BF6"/>
    <w:rsid w:val="00850415"/>
    <w:rsid w:val="00850FA2"/>
    <w:rsid w:val="008521FC"/>
    <w:rsid w:val="00852A09"/>
    <w:rsid w:val="00852B52"/>
    <w:rsid w:val="00854396"/>
    <w:rsid w:val="00854719"/>
    <w:rsid w:val="008559D5"/>
    <w:rsid w:val="0085604D"/>
    <w:rsid w:val="008566B6"/>
    <w:rsid w:val="008606F7"/>
    <w:rsid w:val="00860E8E"/>
    <w:rsid w:val="00862083"/>
    <w:rsid w:val="00863892"/>
    <w:rsid w:val="00864180"/>
    <w:rsid w:val="00864C7A"/>
    <w:rsid w:val="0086524A"/>
    <w:rsid w:val="008654D1"/>
    <w:rsid w:val="00865570"/>
    <w:rsid w:val="0086645D"/>
    <w:rsid w:val="008703C2"/>
    <w:rsid w:val="008712FD"/>
    <w:rsid w:val="008713D7"/>
    <w:rsid w:val="00871CDC"/>
    <w:rsid w:val="00871CFA"/>
    <w:rsid w:val="0087366B"/>
    <w:rsid w:val="0087447B"/>
    <w:rsid w:val="00875DC6"/>
    <w:rsid w:val="00875FFC"/>
    <w:rsid w:val="008765B3"/>
    <w:rsid w:val="008769CA"/>
    <w:rsid w:val="00877655"/>
    <w:rsid w:val="00881BCB"/>
    <w:rsid w:val="008820F5"/>
    <w:rsid w:val="0088382C"/>
    <w:rsid w:val="00883C73"/>
    <w:rsid w:val="0088459A"/>
    <w:rsid w:val="0088465F"/>
    <w:rsid w:val="00885DF3"/>
    <w:rsid w:val="00885E5C"/>
    <w:rsid w:val="008904B2"/>
    <w:rsid w:val="00892032"/>
    <w:rsid w:val="00893A3E"/>
    <w:rsid w:val="00893CAB"/>
    <w:rsid w:val="00893F5C"/>
    <w:rsid w:val="008941D6"/>
    <w:rsid w:val="0089470B"/>
    <w:rsid w:val="008970EE"/>
    <w:rsid w:val="00897369"/>
    <w:rsid w:val="008A0C2F"/>
    <w:rsid w:val="008A0C5D"/>
    <w:rsid w:val="008A234B"/>
    <w:rsid w:val="008A35B9"/>
    <w:rsid w:val="008A476A"/>
    <w:rsid w:val="008A4942"/>
    <w:rsid w:val="008A5ABF"/>
    <w:rsid w:val="008A6012"/>
    <w:rsid w:val="008A7A65"/>
    <w:rsid w:val="008B0743"/>
    <w:rsid w:val="008B2AC0"/>
    <w:rsid w:val="008B381C"/>
    <w:rsid w:val="008B43A6"/>
    <w:rsid w:val="008B59D5"/>
    <w:rsid w:val="008B69DC"/>
    <w:rsid w:val="008B6EE0"/>
    <w:rsid w:val="008B72AF"/>
    <w:rsid w:val="008B7722"/>
    <w:rsid w:val="008B799D"/>
    <w:rsid w:val="008B7D0D"/>
    <w:rsid w:val="008C06D8"/>
    <w:rsid w:val="008C0BE4"/>
    <w:rsid w:val="008C0E57"/>
    <w:rsid w:val="008C123F"/>
    <w:rsid w:val="008C17D3"/>
    <w:rsid w:val="008C24B4"/>
    <w:rsid w:val="008C3C26"/>
    <w:rsid w:val="008C5357"/>
    <w:rsid w:val="008C5E10"/>
    <w:rsid w:val="008C6109"/>
    <w:rsid w:val="008C6232"/>
    <w:rsid w:val="008D3356"/>
    <w:rsid w:val="008D3407"/>
    <w:rsid w:val="008D433E"/>
    <w:rsid w:val="008D48AF"/>
    <w:rsid w:val="008D59A7"/>
    <w:rsid w:val="008D6836"/>
    <w:rsid w:val="008D6AC8"/>
    <w:rsid w:val="008E0397"/>
    <w:rsid w:val="008E2AD5"/>
    <w:rsid w:val="008E370E"/>
    <w:rsid w:val="008E3CBE"/>
    <w:rsid w:val="008E3EF4"/>
    <w:rsid w:val="008E5363"/>
    <w:rsid w:val="008E5736"/>
    <w:rsid w:val="008E76A8"/>
    <w:rsid w:val="008E7C65"/>
    <w:rsid w:val="008F0546"/>
    <w:rsid w:val="008F0B02"/>
    <w:rsid w:val="008F1652"/>
    <w:rsid w:val="008F17B8"/>
    <w:rsid w:val="008F3087"/>
    <w:rsid w:val="008F5953"/>
    <w:rsid w:val="008F6893"/>
    <w:rsid w:val="008F75EA"/>
    <w:rsid w:val="00900A6F"/>
    <w:rsid w:val="00901538"/>
    <w:rsid w:val="00902AB9"/>
    <w:rsid w:val="00903C99"/>
    <w:rsid w:val="00903F89"/>
    <w:rsid w:val="00904378"/>
    <w:rsid w:val="00904D71"/>
    <w:rsid w:val="009050E7"/>
    <w:rsid w:val="00906BE1"/>
    <w:rsid w:val="00907252"/>
    <w:rsid w:val="00910824"/>
    <w:rsid w:val="00911793"/>
    <w:rsid w:val="00911E92"/>
    <w:rsid w:val="00912073"/>
    <w:rsid w:val="009125B2"/>
    <w:rsid w:val="00912F1F"/>
    <w:rsid w:val="00913131"/>
    <w:rsid w:val="009135AC"/>
    <w:rsid w:val="00914048"/>
    <w:rsid w:val="009141AC"/>
    <w:rsid w:val="009155B2"/>
    <w:rsid w:val="00915DA0"/>
    <w:rsid w:val="00917314"/>
    <w:rsid w:val="009177A9"/>
    <w:rsid w:val="009215ED"/>
    <w:rsid w:val="00921A7C"/>
    <w:rsid w:val="00921F83"/>
    <w:rsid w:val="00923A19"/>
    <w:rsid w:val="00923C2E"/>
    <w:rsid w:val="00923FBD"/>
    <w:rsid w:val="009245A5"/>
    <w:rsid w:val="0092497B"/>
    <w:rsid w:val="0092582A"/>
    <w:rsid w:val="00926047"/>
    <w:rsid w:val="009264F5"/>
    <w:rsid w:val="0092767F"/>
    <w:rsid w:val="00927FD5"/>
    <w:rsid w:val="0093134C"/>
    <w:rsid w:val="0093184E"/>
    <w:rsid w:val="00931DC8"/>
    <w:rsid w:val="009331F2"/>
    <w:rsid w:val="00933D91"/>
    <w:rsid w:val="009346FA"/>
    <w:rsid w:val="009347E4"/>
    <w:rsid w:val="00934A2F"/>
    <w:rsid w:val="009368B8"/>
    <w:rsid w:val="00936D1B"/>
    <w:rsid w:val="00943BA6"/>
    <w:rsid w:val="009454CB"/>
    <w:rsid w:val="0094587B"/>
    <w:rsid w:val="00945A79"/>
    <w:rsid w:val="00946B7F"/>
    <w:rsid w:val="009473FE"/>
    <w:rsid w:val="00951EA0"/>
    <w:rsid w:val="00952910"/>
    <w:rsid w:val="00952E8F"/>
    <w:rsid w:val="0095317E"/>
    <w:rsid w:val="00953EDC"/>
    <w:rsid w:val="009554FA"/>
    <w:rsid w:val="009558DD"/>
    <w:rsid w:val="00955C0F"/>
    <w:rsid w:val="00956BBA"/>
    <w:rsid w:val="00961F7A"/>
    <w:rsid w:val="00962CCC"/>
    <w:rsid w:val="00963C52"/>
    <w:rsid w:val="0096481B"/>
    <w:rsid w:val="00965957"/>
    <w:rsid w:val="00965B52"/>
    <w:rsid w:val="00965C11"/>
    <w:rsid w:val="009665AA"/>
    <w:rsid w:val="009673C2"/>
    <w:rsid w:val="00970AB1"/>
    <w:rsid w:val="00970DFB"/>
    <w:rsid w:val="0097235E"/>
    <w:rsid w:val="00973C1E"/>
    <w:rsid w:val="009746B4"/>
    <w:rsid w:val="00977036"/>
    <w:rsid w:val="00977D16"/>
    <w:rsid w:val="009805B8"/>
    <w:rsid w:val="00980F89"/>
    <w:rsid w:val="009833F9"/>
    <w:rsid w:val="00984289"/>
    <w:rsid w:val="00985DF3"/>
    <w:rsid w:val="009869F8"/>
    <w:rsid w:val="00990077"/>
    <w:rsid w:val="0099013A"/>
    <w:rsid w:val="00991307"/>
    <w:rsid w:val="009913C0"/>
    <w:rsid w:val="009916E3"/>
    <w:rsid w:val="00991B67"/>
    <w:rsid w:val="0099212D"/>
    <w:rsid w:val="0099303A"/>
    <w:rsid w:val="009938D7"/>
    <w:rsid w:val="00993A6E"/>
    <w:rsid w:val="0099405D"/>
    <w:rsid w:val="00994389"/>
    <w:rsid w:val="009945B7"/>
    <w:rsid w:val="00994B18"/>
    <w:rsid w:val="00995548"/>
    <w:rsid w:val="00995579"/>
    <w:rsid w:val="009958A4"/>
    <w:rsid w:val="00995D5D"/>
    <w:rsid w:val="009A0171"/>
    <w:rsid w:val="009A108F"/>
    <w:rsid w:val="009A11E7"/>
    <w:rsid w:val="009A1417"/>
    <w:rsid w:val="009A15E2"/>
    <w:rsid w:val="009A2985"/>
    <w:rsid w:val="009A3084"/>
    <w:rsid w:val="009A42AB"/>
    <w:rsid w:val="009A4538"/>
    <w:rsid w:val="009A5208"/>
    <w:rsid w:val="009A686A"/>
    <w:rsid w:val="009A70F3"/>
    <w:rsid w:val="009A73EF"/>
    <w:rsid w:val="009B0802"/>
    <w:rsid w:val="009B1ED7"/>
    <w:rsid w:val="009B2CFE"/>
    <w:rsid w:val="009B3660"/>
    <w:rsid w:val="009B3C2B"/>
    <w:rsid w:val="009B4D35"/>
    <w:rsid w:val="009B5AAA"/>
    <w:rsid w:val="009B60D4"/>
    <w:rsid w:val="009B611A"/>
    <w:rsid w:val="009B6168"/>
    <w:rsid w:val="009B66FB"/>
    <w:rsid w:val="009B6D96"/>
    <w:rsid w:val="009B7A11"/>
    <w:rsid w:val="009B7A17"/>
    <w:rsid w:val="009C1D9B"/>
    <w:rsid w:val="009C2011"/>
    <w:rsid w:val="009C63EC"/>
    <w:rsid w:val="009C656E"/>
    <w:rsid w:val="009C6588"/>
    <w:rsid w:val="009C7267"/>
    <w:rsid w:val="009D01E1"/>
    <w:rsid w:val="009D0519"/>
    <w:rsid w:val="009D0903"/>
    <w:rsid w:val="009D1300"/>
    <w:rsid w:val="009D337E"/>
    <w:rsid w:val="009D37E4"/>
    <w:rsid w:val="009D3964"/>
    <w:rsid w:val="009D3F32"/>
    <w:rsid w:val="009D47DF"/>
    <w:rsid w:val="009D572D"/>
    <w:rsid w:val="009D5A8B"/>
    <w:rsid w:val="009D725C"/>
    <w:rsid w:val="009E0B19"/>
    <w:rsid w:val="009E141A"/>
    <w:rsid w:val="009E173B"/>
    <w:rsid w:val="009E27C8"/>
    <w:rsid w:val="009E293D"/>
    <w:rsid w:val="009E3FC2"/>
    <w:rsid w:val="009E4E4B"/>
    <w:rsid w:val="009E5366"/>
    <w:rsid w:val="009E5526"/>
    <w:rsid w:val="009E5D81"/>
    <w:rsid w:val="009E6A31"/>
    <w:rsid w:val="009E6A84"/>
    <w:rsid w:val="009F325B"/>
    <w:rsid w:val="009F41CE"/>
    <w:rsid w:val="009F4E3F"/>
    <w:rsid w:val="009F5B79"/>
    <w:rsid w:val="009F6A70"/>
    <w:rsid w:val="009F6B5B"/>
    <w:rsid w:val="009F738F"/>
    <w:rsid w:val="009F78CB"/>
    <w:rsid w:val="009F79A5"/>
    <w:rsid w:val="00A0053E"/>
    <w:rsid w:val="00A011E7"/>
    <w:rsid w:val="00A032EB"/>
    <w:rsid w:val="00A03FAF"/>
    <w:rsid w:val="00A04AC2"/>
    <w:rsid w:val="00A0592F"/>
    <w:rsid w:val="00A10B4C"/>
    <w:rsid w:val="00A121DE"/>
    <w:rsid w:val="00A1256D"/>
    <w:rsid w:val="00A12A40"/>
    <w:rsid w:val="00A13B02"/>
    <w:rsid w:val="00A148D4"/>
    <w:rsid w:val="00A148FE"/>
    <w:rsid w:val="00A151C6"/>
    <w:rsid w:val="00A156B3"/>
    <w:rsid w:val="00A15EE9"/>
    <w:rsid w:val="00A164E0"/>
    <w:rsid w:val="00A1700D"/>
    <w:rsid w:val="00A17AA8"/>
    <w:rsid w:val="00A21386"/>
    <w:rsid w:val="00A2151E"/>
    <w:rsid w:val="00A237C2"/>
    <w:rsid w:val="00A23B58"/>
    <w:rsid w:val="00A23FB5"/>
    <w:rsid w:val="00A249DD"/>
    <w:rsid w:val="00A271EE"/>
    <w:rsid w:val="00A30690"/>
    <w:rsid w:val="00A30AB1"/>
    <w:rsid w:val="00A34280"/>
    <w:rsid w:val="00A37383"/>
    <w:rsid w:val="00A37B7D"/>
    <w:rsid w:val="00A40FF2"/>
    <w:rsid w:val="00A4123F"/>
    <w:rsid w:val="00A417D7"/>
    <w:rsid w:val="00A42B98"/>
    <w:rsid w:val="00A432FA"/>
    <w:rsid w:val="00A4423B"/>
    <w:rsid w:val="00A46A22"/>
    <w:rsid w:val="00A50DBC"/>
    <w:rsid w:val="00A51013"/>
    <w:rsid w:val="00A5177A"/>
    <w:rsid w:val="00A5203E"/>
    <w:rsid w:val="00A521D4"/>
    <w:rsid w:val="00A52A73"/>
    <w:rsid w:val="00A5357D"/>
    <w:rsid w:val="00A53636"/>
    <w:rsid w:val="00A53ED4"/>
    <w:rsid w:val="00A5770C"/>
    <w:rsid w:val="00A57EB6"/>
    <w:rsid w:val="00A604EA"/>
    <w:rsid w:val="00A6083F"/>
    <w:rsid w:val="00A618BD"/>
    <w:rsid w:val="00A63CDF"/>
    <w:rsid w:val="00A63D01"/>
    <w:rsid w:val="00A663E3"/>
    <w:rsid w:val="00A70337"/>
    <w:rsid w:val="00A7173B"/>
    <w:rsid w:val="00A72E43"/>
    <w:rsid w:val="00A730ED"/>
    <w:rsid w:val="00A74D62"/>
    <w:rsid w:val="00A75488"/>
    <w:rsid w:val="00A75787"/>
    <w:rsid w:val="00A76E1E"/>
    <w:rsid w:val="00A80470"/>
    <w:rsid w:val="00A80F8F"/>
    <w:rsid w:val="00A8101D"/>
    <w:rsid w:val="00A81241"/>
    <w:rsid w:val="00A81C2B"/>
    <w:rsid w:val="00A81CDF"/>
    <w:rsid w:val="00A84A39"/>
    <w:rsid w:val="00A85FC7"/>
    <w:rsid w:val="00A86D77"/>
    <w:rsid w:val="00A919DC"/>
    <w:rsid w:val="00A922D4"/>
    <w:rsid w:val="00A92605"/>
    <w:rsid w:val="00A93279"/>
    <w:rsid w:val="00A9599D"/>
    <w:rsid w:val="00A960EB"/>
    <w:rsid w:val="00A9664A"/>
    <w:rsid w:val="00A970BE"/>
    <w:rsid w:val="00A971EE"/>
    <w:rsid w:val="00AA00CB"/>
    <w:rsid w:val="00AA178C"/>
    <w:rsid w:val="00AA1C3B"/>
    <w:rsid w:val="00AA2A07"/>
    <w:rsid w:val="00AA32DC"/>
    <w:rsid w:val="00AA3B8B"/>
    <w:rsid w:val="00AA5556"/>
    <w:rsid w:val="00AA5BBC"/>
    <w:rsid w:val="00AA5F67"/>
    <w:rsid w:val="00AA621C"/>
    <w:rsid w:val="00AA66B7"/>
    <w:rsid w:val="00AA6970"/>
    <w:rsid w:val="00AA6D2D"/>
    <w:rsid w:val="00AA7610"/>
    <w:rsid w:val="00AB0260"/>
    <w:rsid w:val="00AB0538"/>
    <w:rsid w:val="00AB11A2"/>
    <w:rsid w:val="00AB134F"/>
    <w:rsid w:val="00AB1778"/>
    <w:rsid w:val="00AB1CE1"/>
    <w:rsid w:val="00AB20FF"/>
    <w:rsid w:val="00AB2447"/>
    <w:rsid w:val="00AB34FE"/>
    <w:rsid w:val="00AB41B7"/>
    <w:rsid w:val="00AB49C1"/>
    <w:rsid w:val="00AB6468"/>
    <w:rsid w:val="00AB65B1"/>
    <w:rsid w:val="00AB69D0"/>
    <w:rsid w:val="00AB6B66"/>
    <w:rsid w:val="00AC0ACD"/>
    <w:rsid w:val="00AC122C"/>
    <w:rsid w:val="00AC19E2"/>
    <w:rsid w:val="00AC627D"/>
    <w:rsid w:val="00AC6B20"/>
    <w:rsid w:val="00AD0F0A"/>
    <w:rsid w:val="00AD1832"/>
    <w:rsid w:val="00AD521C"/>
    <w:rsid w:val="00AD5B73"/>
    <w:rsid w:val="00AD7EBE"/>
    <w:rsid w:val="00AE17B4"/>
    <w:rsid w:val="00AE2C54"/>
    <w:rsid w:val="00AE351C"/>
    <w:rsid w:val="00AF18D7"/>
    <w:rsid w:val="00AF19DB"/>
    <w:rsid w:val="00AF1CCA"/>
    <w:rsid w:val="00AF57D5"/>
    <w:rsid w:val="00AF603C"/>
    <w:rsid w:val="00AF6375"/>
    <w:rsid w:val="00AF6F80"/>
    <w:rsid w:val="00B00B75"/>
    <w:rsid w:val="00B01637"/>
    <w:rsid w:val="00B018D6"/>
    <w:rsid w:val="00B01C83"/>
    <w:rsid w:val="00B01CC2"/>
    <w:rsid w:val="00B02768"/>
    <w:rsid w:val="00B03765"/>
    <w:rsid w:val="00B03CCC"/>
    <w:rsid w:val="00B0446B"/>
    <w:rsid w:val="00B06B75"/>
    <w:rsid w:val="00B12E55"/>
    <w:rsid w:val="00B1375F"/>
    <w:rsid w:val="00B14487"/>
    <w:rsid w:val="00B14A3B"/>
    <w:rsid w:val="00B15EFE"/>
    <w:rsid w:val="00B16F9D"/>
    <w:rsid w:val="00B1702E"/>
    <w:rsid w:val="00B201CC"/>
    <w:rsid w:val="00B21959"/>
    <w:rsid w:val="00B2462C"/>
    <w:rsid w:val="00B2466D"/>
    <w:rsid w:val="00B25E5F"/>
    <w:rsid w:val="00B276D8"/>
    <w:rsid w:val="00B30683"/>
    <w:rsid w:val="00B31050"/>
    <w:rsid w:val="00B3108D"/>
    <w:rsid w:val="00B31CA5"/>
    <w:rsid w:val="00B31CB0"/>
    <w:rsid w:val="00B31FAE"/>
    <w:rsid w:val="00B3253F"/>
    <w:rsid w:val="00B341F5"/>
    <w:rsid w:val="00B355B5"/>
    <w:rsid w:val="00B35B1D"/>
    <w:rsid w:val="00B401D1"/>
    <w:rsid w:val="00B40472"/>
    <w:rsid w:val="00B40539"/>
    <w:rsid w:val="00B40AC0"/>
    <w:rsid w:val="00B41039"/>
    <w:rsid w:val="00B41304"/>
    <w:rsid w:val="00B42715"/>
    <w:rsid w:val="00B4303F"/>
    <w:rsid w:val="00B432AA"/>
    <w:rsid w:val="00B44E8F"/>
    <w:rsid w:val="00B455BF"/>
    <w:rsid w:val="00B45B04"/>
    <w:rsid w:val="00B45FDC"/>
    <w:rsid w:val="00B46F0F"/>
    <w:rsid w:val="00B502B7"/>
    <w:rsid w:val="00B50376"/>
    <w:rsid w:val="00B50B14"/>
    <w:rsid w:val="00B52540"/>
    <w:rsid w:val="00B52A5B"/>
    <w:rsid w:val="00B54640"/>
    <w:rsid w:val="00B550B2"/>
    <w:rsid w:val="00B558A6"/>
    <w:rsid w:val="00B559D1"/>
    <w:rsid w:val="00B5725A"/>
    <w:rsid w:val="00B608CD"/>
    <w:rsid w:val="00B60B4A"/>
    <w:rsid w:val="00B6371C"/>
    <w:rsid w:val="00B63A80"/>
    <w:rsid w:val="00B63BF0"/>
    <w:rsid w:val="00B63D7F"/>
    <w:rsid w:val="00B640CE"/>
    <w:rsid w:val="00B6430E"/>
    <w:rsid w:val="00B649CF"/>
    <w:rsid w:val="00B65A79"/>
    <w:rsid w:val="00B6651C"/>
    <w:rsid w:val="00B6654F"/>
    <w:rsid w:val="00B66EC3"/>
    <w:rsid w:val="00B711D6"/>
    <w:rsid w:val="00B72C3B"/>
    <w:rsid w:val="00B72FA5"/>
    <w:rsid w:val="00B73A3A"/>
    <w:rsid w:val="00B73A9F"/>
    <w:rsid w:val="00B74CD9"/>
    <w:rsid w:val="00B76C04"/>
    <w:rsid w:val="00B77CE4"/>
    <w:rsid w:val="00B80C23"/>
    <w:rsid w:val="00B80EDD"/>
    <w:rsid w:val="00B8366A"/>
    <w:rsid w:val="00B83D7C"/>
    <w:rsid w:val="00B848EB"/>
    <w:rsid w:val="00B86353"/>
    <w:rsid w:val="00B8657A"/>
    <w:rsid w:val="00B868F8"/>
    <w:rsid w:val="00B91623"/>
    <w:rsid w:val="00B92B8E"/>
    <w:rsid w:val="00B93972"/>
    <w:rsid w:val="00B94122"/>
    <w:rsid w:val="00B94986"/>
    <w:rsid w:val="00B94ADA"/>
    <w:rsid w:val="00B9738C"/>
    <w:rsid w:val="00B97C44"/>
    <w:rsid w:val="00BA007A"/>
    <w:rsid w:val="00BA0497"/>
    <w:rsid w:val="00BA1116"/>
    <w:rsid w:val="00BA19C5"/>
    <w:rsid w:val="00BA2166"/>
    <w:rsid w:val="00BA2411"/>
    <w:rsid w:val="00BA316E"/>
    <w:rsid w:val="00BA42CE"/>
    <w:rsid w:val="00BA456B"/>
    <w:rsid w:val="00BA4D33"/>
    <w:rsid w:val="00BA59D7"/>
    <w:rsid w:val="00BA5B1D"/>
    <w:rsid w:val="00BA5CF8"/>
    <w:rsid w:val="00BA65C6"/>
    <w:rsid w:val="00BA72B9"/>
    <w:rsid w:val="00BA781B"/>
    <w:rsid w:val="00BB0EB4"/>
    <w:rsid w:val="00BB10B2"/>
    <w:rsid w:val="00BB184F"/>
    <w:rsid w:val="00BB2398"/>
    <w:rsid w:val="00BB26D3"/>
    <w:rsid w:val="00BB40F3"/>
    <w:rsid w:val="00BB54B8"/>
    <w:rsid w:val="00BB56DC"/>
    <w:rsid w:val="00BB5953"/>
    <w:rsid w:val="00BB7B1F"/>
    <w:rsid w:val="00BB7C95"/>
    <w:rsid w:val="00BC0CA4"/>
    <w:rsid w:val="00BC10DF"/>
    <w:rsid w:val="00BC171F"/>
    <w:rsid w:val="00BC1DE1"/>
    <w:rsid w:val="00BC1E7C"/>
    <w:rsid w:val="00BC3DBB"/>
    <w:rsid w:val="00BC4BF7"/>
    <w:rsid w:val="00BC4C48"/>
    <w:rsid w:val="00BC57CA"/>
    <w:rsid w:val="00BC6D2B"/>
    <w:rsid w:val="00BD02DC"/>
    <w:rsid w:val="00BD17F8"/>
    <w:rsid w:val="00BD1F67"/>
    <w:rsid w:val="00BD221C"/>
    <w:rsid w:val="00BD2A08"/>
    <w:rsid w:val="00BD33F9"/>
    <w:rsid w:val="00BD38AB"/>
    <w:rsid w:val="00BD3A7E"/>
    <w:rsid w:val="00BD41F5"/>
    <w:rsid w:val="00BD4431"/>
    <w:rsid w:val="00BD4DCA"/>
    <w:rsid w:val="00BD51A5"/>
    <w:rsid w:val="00BD6F8A"/>
    <w:rsid w:val="00BD7402"/>
    <w:rsid w:val="00BD75B5"/>
    <w:rsid w:val="00BE0280"/>
    <w:rsid w:val="00BE0AAB"/>
    <w:rsid w:val="00BE1523"/>
    <w:rsid w:val="00BE15A3"/>
    <w:rsid w:val="00BE58C4"/>
    <w:rsid w:val="00BE6CEE"/>
    <w:rsid w:val="00BE6D41"/>
    <w:rsid w:val="00BF0FBF"/>
    <w:rsid w:val="00BF2096"/>
    <w:rsid w:val="00BF4E5C"/>
    <w:rsid w:val="00BF5386"/>
    <w:rsid w:val="00BF5592"/>
    <w:rsid w:val="00BF6403"/>
    <w:rsid w:val="00BF67F2"/>
    <w:rsid w:val="00BF7B0F"/>
    <w:rsid w:val="00C003EB"/>
    <w:rsid w:val="00C02C29"/>
    <w:rsid w:val="00C04AEA"/>
    <w:rsid w:val="00C05925"/>
    <w:rsid w:val="00C05CCA"/>
    <w:rsid w:val="00C06577"/>
    <w:rsid w:val="00C066E2"/>
    <w:rsid w:val="00C06DA5"/>
    <w:rsid w:val="00C07BC9"/>
    <w:rsid w:val="00C1016B"/>
    <w:rsid w:val="00C10C0F"/>
    <w:rsid w:val="00C120CD"/>
    <w:rsid w:val="00C12CBD"/>
    <w:rsid w:val="00C13BAF"/>
    <w:rsid w:val="00C13BEC"/>
    <w:rsid w:val="00C163A4"/>
    <w:rsid w:val="00C17D9F"/>
    <w:rsid w:val="00C22183"/>
    <w:rsid w:val="00C24DB4"/>
    <w:rsid w:val="00C25722"/>
    <w:rsid w:val="00C259D5"/>
    <w:rsid w:val="00C25BD4"/>
    <w:rsid w:val="00C25E6E"/>
    <w:rsid w:val="00C263BB"/>
    <w:rsid w:val="00C26DB8"/>
    <w:rsid w:val="00C2796F"/>
    <w:rsid w:val="00C3029C"/>
    <w:rsid w:val="00C30834"/>
    <w:rsid w:val="00C3194D"/>
    <w:rsid w:val="00C32BCE"/>
    <w:rsid w:val="00C338D3"/>
    <w:rsid w:val="00C33BB8"/>
    <w:rsid w:val="00C33E6B"/>
    <w:rsid w:val="00C33F32"/>
    <w:rsid w:val="00C343F8"/>
    <w:rsid w:val="00C35528"/>
    <w:rsid w:val="00C35AC1"/>
    <w:rsid w:val="00C36EF0"/>
    <w:rsid w:val="00C37E8F"/>
    <w:rsid w:val="00C40633"/>
    <w:rsid w:val="00C445A5"/>
    <w:rsid w:val="00C44728"/>
    <w:rsid w:val="00C45198"/>
    <w:rsid w:val="00C45D9F"/>
    <w:rsid w:val="00C46B7D"/>
    <w:rsid w:val="00C46E11"/>
    <w:rsid w:val="00C5072E"/>
    <w:rsid w:val="00C521C0"/>
    <w:rsid w:val="00C5390A"/>
    <w:rsid w:val="00C53B4E"/>
    <w:rsid w:val="00C540FF"/>
    <w:rsid w:val="00C54556"/>
    <w:rsid w:val="00C55299"/>
    <w:rsid w:val="00C55B96"/>
    <w:rsid w:val="00C57EC8"/>
    <w:rsid w:val="00C60246"/>
    <w:rsid w:val="00C611E3"/>
    <w:rsid w:val="00C62F90"/>
    <w:rsid w:val="00C649C9"/>
    <w:rsid w:val="00C64A46"/>
    <w:rsid w:val="00C67041"/>
    <w:rsid w:val="00C67242"/>
    <w:rsid w:val="00C67C56"/>
    <w:rsid w:val="00C701D6"/>
    <w:rsid w:val="00C7051C"/>
    <w:rsid w:val="00C70BDE"/>
    <w:rsid w:val="00C70F0E"/>
    <w:rsid w:val="00C74190"/>
    <w:rsid w:val="00C74840"/>
    <w:rsid w:val="00C749E5"/>
    <w:rsid w:val="00C7586C"/>
    <w:rsid w:val="00C80196"/>
    <w:rsid w:val="00C806C3"/>
    <w:rsid w:val="00C80F30"/>
    <w:rsid w:val="00C8316B"/>
    <w:rsid w:val="00C83FB4"/>
    <w:rsid w:val="00C84D7A"/>
    <w:rsid w:val="00C85233"/>
    <w:rsid w:val="00C85E14"/>
    <w:rsid w:val="00C86DC2"/>
    <w:rsid w:val="00C87DD9"/>
    <w:rsid w:val="00C9026D"/>
    <w:rsid w:val="00C9116A"/>
    <w:rsid w:val="00C91E76"/>
    <w:rsid w:val="00C924EA"/>
    <w:rsid w:val="00C9252E"/>
    <w:rsid w:val="00C93758"/>
    <w:rsid w:val="00C94520"/>
    <w:rsid w:val="00C953D1"/>
    <w:rsid w:val="00C95A14"/>
    <w:rsid w:val="00CA0013"/>
    <w:rsid w:val="00CA1D9F"/>
    <w:rsid w:val="00CA342D"/>
    <w:rsid w:val="00CA3690"/>
    <w:rsid w:val="00CA3EDE"/>
    <w:rsid w:val="00CA4FFE"/>
    <w:rsid w:val="00CA66E4"/>
    <w:rsid w:val="00CA6DA5"/>
    <w:rsid w:val="00CB186A"/>
    <w:rsid w:val="00CB354F"/>
    <w:rsid w:val="00CB3C34"/>
    <w:rsid w:val="00CB565B"/>
    <w:rsid w:val="00CB5ADC"/>
    <w:rsid w:val="00CB5E03"/>
    <w:rsid w:val="00CB77D6"/>
    <w:rsid w:val="00CC029A"/>
    <w:rsid w:val="00CC2924"/>
    <w:rsid w:val="00CC2941"/>
    <w:rsid w:val="00CC29FF"/>
    <w:rsid w:val="00CC2F8A"/>
    <w:rsid w:val="00CC3C3D"/>
    <w:rsid w:val="00CC41D1"/>
    <w:rsid w:val="00CC421A"/>
    <w:rsid w:val="00CD0203"/>
    <w:rsid w:val="00CD098F"/>
    <w:rsid w:val="00CD4288"/>
    <w:rsid w:val="00CD50EF"/>
    <w:rsid w:val="00CD5C3C"/>
    <w:rsid w:val="00CE2A4B"/>
    <w:rsid w:val="00CE4A59"/>
    <w:rsid w:val="00CE4E0E"/>
    <w:rsid w:val="00CE5F47"/>
    <w:rsid w:val="00CE7030"/>
    <w:rsid w:val="00CF0349"/>
    <w:rsid w:val="00CF0A9E"/>
    <w:rsid w:val="00CF1453"/>
    <w:rsid w:val="00CF14E4"/>
    <w:rsid w:val="00CF4A96"/>
    <w:rsid w:val="00CF5494"/>
    <w:rsid w:val="00CF683A"/>
    <w:rsid w:val="00CF73E6"/>
    <w:rsid w:val="00D007E6"/>
    <w:rsid w:val="00D01133"/>
    <w:rsid w:val="00D01599"/>
    <w:rsid w:val="00D01682"/>
    <w:rsid w:val="00D03884"/>
    <w:rsid w:val="00D03E44"/>
    <w:rsid w:val="00D05AAC"/>
    <w:rsid w:val="00D061F4"/>
    <w:rsid w:val="00D06CF8"/>
    <w:rsid w:val="00D07C70"/>
    <w:rsid w:val="00D106E7"/>
    <w:rsid w:val="00D111E9"/>
    <w:rsid w:val="00D115F3"/>
    <w:rsid w:val="00D11B68"/>
    <w:rsid w:val="00D11C83"/>
    <w:rsid w:val="00D12CA8"/>
    <w:rsid w:val="00D13220"/>
    <w:rsid w:val="00D13287"/>
    <w:rsid w:val="00D1475B"/>
    <w:rsid w:val="00D16199"/>
    <w:rsid w:val="00D16D99"/>
    <w:rsid w:val="00D1731C"/>
    <w:rsid w:val="00D17805"/>
    <w:rsid w:val="00D17914"/>
    <w:rsid w:val="00D17CE6"/>
    <w:rsid w:val="00D20198"/>
    <w:rsid w:val="00D20BEB"/>
    <w:rsid w:val="00D2284A"/>
    <w:rsid w:val="00D229E3"/>
    <w:rsid w:val="00D22A4B"/>
    <w:rsid w:val="00D23F78"/>
    <w:rsid w:val="00D24651"/>
    <w:rsid w:val="00D24F3E"/>
    <w:rsid w:val="00D258DB"/>
    <w:rsid w:val="00D25DD3"/>
    <w:rsid w:val="00D269E6"/>
    <w:rsid w:val="00D31DC8"/>
    <w:rsid w:val="00D32ECE"/>
    <w:rsid w:val="00D33707"/>
    <w:rsid w:val="00D33AA9"/>
    <w:rsid w:val="00D33EBF"/>
    <w:rsid w:val="00D348DF"/>
    <w:rsid w:val="00D34C16"/>
    <w:rsid w:val="00D36548"/>
    <w:rsid w:val="00D36BC7"/>
    <w:rsid w:val="00D37B30"/>
    <w:rsid w:val="00D4117C"/>
    <w:rsid w:val="00D4131E"/>
    <w:rsid w:val="00D41551"/>
    <w:rsid w:val="00D4169F"/>
    <w:rsid w:val="00D42AB5"/>
    <w:rsid w:val="00D42C27"/>
    <w:rsid w:val="00D438A6"/>
    <w:rsid w:val="00D44D78"/>
    <w:rsid w:val="00D51AB8"/>
    <w:rsid w:val="00D5291B"/>
    <w:rsid w:val="00D53AB8"/>
    <w:rsid w:val="00D559A5"/>
    <w:rsid w:val="00D55A6D"/>
    <w:rsid w:val="00D55D8B"/>
    <w:rsid w:val="00D56FEB"/>
    <w:rsid w:val="00D61CC1"/>
    <w:rsid w:val="00D622A2"/>
    <w:rsid w:val="00D62ADB"/>
    <w:rsid w:val="00D63FF2"/>
    <w:rsid w:val="00D652AE"/>
    <w:rsid w:val="00D65B6B"/>
    <w:rsid w:val="00D65D09"/>
    <w:rsid w:val="00D65E27"/>
    <w:rsid w:val="00D664C5"/>
    <w:rsid w:val="00D66EE1"/>
    <w:rsid w:val="00D67BEF"/>
    <w:rsid w:val="00D67EDF"/>
    <w:rsid w:val="00D70A97"/>
    <w:rsid w:val="00D70FEF"/>
    <w:rsid w:val="00D731E5"/>
    <w:rsid w:val="00D7462F"/>
    <w:rsid w:val="00D7465A"/>
    <w:rsid w:val="00D750D0"/>
    <w:rsid w:val="00D75C9D"/>
    <w:rsid w:val="00D77473"/>
    <w:rsid w:val="00D77D4B"/>
    <w:rsid w:val="00D806A7"/>
    <w:rsid w:val="00D80C39"/>
    <w:rsid w:val="00D80CF4"/>
    <w:rsid w:val="00D81921"/>
    <w:rsid w:val="00D828B4"/>
    <w:rsid w:val="00D82EA0"/>
    <w:rsid w:val="00D85F1B"/>
    <w:rsid w:val="00D90037"/>
    <w:rsid w:val="00D90F6D"/>
    <w:rsid w:val="00D91306"/>
    <w:rsid w:val="00D92209"/>
    <w:rsid w:val="00D92A9C"/>
    <w:rsid w:val="00D93D31"/>
    <w:rsid w:val="00D95D1C"/>
    <w:rsid w:val="00D96BC4"/>
    <w:rsid w:val="00D96D0C"/>
    <w:rsid w:val="00D97045"/>
    <w:rsid w:val="00DA1B78"/>
    <w:rsid w:val="00DA1DFD"/>
    <w:rsid w:val="00DA2E12"/>
    <w:rsid w:val="00DA3E34"/>
    <w:rsid w:val="00DA4E65"/>
    <w:rsid w:val="00DA5396"/>
    <w:rsid w:val="00DA5534"/>
    <w:rsid w:val="00DA5ED0"/>
    <w:rsid w:val="00DA6C5B"/>
    <w:rsid w:val="00DB00AB"/>
    <w:rsid w:val="00DB0A32"/>
    <w:rsid w:val="00DB0A57"/>
    <w:rsid w:val="00DB35D4"/>
    <w:rsid w:val="00DB3D85"/>
    <w:rsid w:val="00DB419F"/>
    <w:rsid w:val="00DB6AFC"/>
    <w:rsid w:val="00DB7A6F"/>
    <w:rsid w:val="00DC0F27"/>
    <w:rsid w:val="00DC2305"/>
    <w:rsid w:val="00DC2EE1"/>
    <w:rsid w:val="00DC4624"/>
    <w:rsid w:val="00DC4B2C"/>
    <w:rsid w:val="00DC5D40"/>
    <w:rsid w:val="00DD066E"/>
    <w:rsid w:val="00DD1E2C"/>
    <w:rsid w:val="00DD3BCF"/>
    <w:rsid w:val="00DD468B"/>
    <w:rsid w:val="00DD4726"/>
    <w:rsid w:val="00DD4FAF"/>
    <w:rsid w:val="00DD511A"/>
    <w:rsid w:val="00DD5DDE"/>
    <w:rsid w:val="00DD5F90"/>
    <w:rsid w:val="00DD5FEB"/>
    <w:rsid w:val="00DD6FCE"/>
    <w:rsid w:val="00DD7078"/>
    <w:rsid w:val="00DD730E"/>
    <w:rsid w:val="00DD73CC"/>
    <w:rsid w:val="00DE04A7"/>
    <w:rsid w:val="00DE0B61"/>
    <w:rsid w:val="00DE0C9E"/>
    <w:rsid w:val="00DE26DE"/>
    <w:rsid w:val="00DE40D4"/>
    <w:rsid w:val="00DE483F"/>
    <w:rsid w:val="00DE514D"/>
    <w:rsid w:val="00DE75E0"/>
    <w:rsid w:val="00DF058E"/>
    <w:rsid w:val="00DF1933"/>
    <w:rsid w:val="00DF1C8C"/>
    <w:rsid w:val="00DF22C9"/>
    <w:rsid w:val="00DF234C"/>
    <w:rsid w:val="00DF246B"/>
    <w:rsid w:val="00DF2D00"/>
    <w:rsid w:val="00DF2F26"/>
    <w:rsid w:val="00DF32C7"/>
    <w:rsid w:val="00DF3DE9"/>
    <w:rsid w:val="00DF3EEF"/>
    <w:rsid w:val="00DF6349"/>
    <w:rsid w:val="00DF735E"/>
    <w:rsid w:val="00DF7B45"/>
    <w:rsid w:val="00E0154B"/>
    <w:rsid w:val="00E01EBD"/>
    <w:rsid w:val="00E020F9"/>
    <w:rsid w:val="00E02355"/>
    <w:rsid w:val="00E02CD9"/>
    <w:rsid w:val="00E031A4"/>
    <w:rsid w:val="00E035D0"/>
    <w:rsid w:val="00E046D1"/>
    <w:rsid w:val="00E04D74"/>
    <w:rsid w:val="00E058B3"/>
    <w:rsid w:val="00E05DD7"/>
    <w:rsid w:val="00E11629"/>
    <w:rsid w:val="00E11EE6"/>
    <w:rsid w:val="00E1250D"/>
    <w:rsid w:val="00E12ABD"/>
    <w:rsid w:val="00E12E32"/>
    <w:rsid w:val="00E12F81"/>
    <w:rsid w:val="00E13090"/>
    <w:rsid w:val="00E139E1"/>
    <w:rsid w:val="00E15691"/>
    <w:rsid w:val="00E16D97"/>
    <w:rsid w:val="00E177E3"/>
    <w:rsid w:val="00E20179"/>
    <w:rsid w:val="00E25B21"/>
    <w:rsid w:val="00E26354"/>
    <w:rsid w:val="00E3076B"/>
    <w:rsid w:val="00E31847"/>
    <w:rsid w:val="00E34085"/>
    <w:rsid w:val="00E351C6"/>
    <w:rsid w:val="00E3571D"/>
    <w:rsid w:val="00E357E2"/>
    <w:rsid w:val="00E359B6"/>
    <w:rsid w:val="00E36C5B"/>
    <w:rsid w:val="00E36CC5"/>
    <w:rsid w:val="00E36CD9"/>
    <w:rsid w:val="00E37A7D"/>
    <w:rsid w:val="00E40349"/>
    <w:rsid w:val="00E414FC"/>
    <w:rsid w:val="00E41A58"/>
    <w:rsid w:val="00E41BC1"/>
    <w:rsid w:val="00E41CB9"/>
    <w:rsid w:val="00E41E58"/>
    <w:rsid w:val="00E43152"/>
    <w:rsid w:val="00E43BD1"/>
    <w:rsid w:val="00E4504F"/>
    <w:rsid w:val="00E452C8"/>
    <w:rsid w:val="00E4708D"/>
    <w:rsid w:val="00E50078"/>
    <w:rsid w:val="00E52B90"/>
    <w:rsid w:val="00E538CC"/>
    <w:rsid w:val="00E54581"/>
    <w:rsid w:val="00E54F97"/>
    <w:rsid w:val="00E550B0"/>
    <w:rsid w:val="00E5673E"/>
    <w:rsid w:val="00E5794B"/>
    <w:rsid w:val="00E57A88"/>
    <w:rsid w:val="00E57FE0"/>
    <w:rsid w:val="00E6170D"/>
    <w:rsid w:val="00E63957"/>
    <w:rsid w:val="00E64FE1"/>
    <w:rsid w:val="00E66241"/>
    <w:rsid w:val="00E66F8B"/>
    <w:rsid w:val="00E70F97"/>
    <w:rsid w:val="00E7196C"/>
    <w:rsid w:val="00E74366"/>
    <w:rsid w:val="00E745A3"/>
    <w:rsid w:val="00E74E36"/>
    <w:rsid w:val="00E772BE"/>
    <w:rsid w:val="00E8063A"/>
    <w:rsid w:val="00E81102"/>
    <w:rsid w:val="00E81D26"/>
    <w:rsid w:val="00E81DA5"/>
    <w:rsid w:val="00E8238C"/>
    <w:rsid w:val="00E833FB"/>
    <w:rsid w:val="00E83733"/>
    <w:rsid w:val="00E846B0"/>
    <w:rsid w:val="00E84EE4"/>
    <w:rsid w:val="00E85F4B"/>
    <w:rsid w:val="00E863FF"/>
    <w:rsid w:val="00E866DB"/>
    <w:rsid w:val="00E877B1"/>
    <w:rsid w:val="00E9051C"/>
    <w:rsid w:val="00E9093C"/>
    <w:rsid w:val="00E91E71"/>
    <w:rsid w:val="00E91ECD"/>
    <w:rsid w:val="00E91F44"/>
    <w:rsid w:val="00E93EA3"/>
    <w:rsid w:val="00E94F56"/>
    <w:rsid w:val="00E9625D"/>
    <w:rsid w:val="00E9664B"/>
    <w:rsid w:val="00E96C08"/>
    <w:rsid w:val="00E97CB6"/>
    <w:rsid w:val="00EA07F4"/>
    <w:rsid w:val="00EA105C"/>
    <w:rsid w:val="00EA1659"/>
    <w:rsid w:val="00EA1803"/>
    <w:rsid w:val="00EA2D5C"/>
    <w:rsid w:val="00EA35B4"/>
    <w:rsid w:val="00EA42AD"/>
    <w:rsid w:val="00EA4FE6"/>
    <w:rsid w:val="00EA54D8"/>
    <w:rsid w:val="00EA5549"/>
    <w:rsid w:val="00EA59EC"/>
    <w:rsid w:val="00EA5E8F"/>
    <w:rsid w:val="00EA5EB6"/>
    <w:rsid w:val="00EB0CCB"/>
    <w:rsid w:val="00EB17EC"/>
    <w:rsid w:val="00EB1994"/>
    <w:rsid w:val="00EB254B"/>
    <w:rsid w:val="00EB2720"/>
    <w:rsid w:val="00EB3132"/>
    <w:rsid w:val="00EB31B0"/>
    <w:rsid w:val="00EB3AD9"/>
    <w:rsid w:val="00EB3C12"/>
    <w:rsid w:val="00EB4326"/>
    <w:rsid w:val="00EB5056"/>
    <w:rsid w:val="00EB53BA"/>
    <w:rsid w:val="00EB665A"/>
    <w:rsid w:val="00EB6C15"/>
    <w:rsid w:val="00EB7A4B"/>
    <w:rsid w:val="00EC050E"/>
    <w:rsid w:val="00EC0A90"/>
    <w:rsid w:val="00EC0ACD"/>
    <w:rsid w:val="00EC1429"/>
    <w:rsid w:val="00EC16BD"/>
    <w:rsid w:val="00EC324B"/>
    <w:rsid w:val="00EC45D0"/>
    <w:rsid w:val="00EC4E4D"/>
    <w:rsid w:val="00EC5FE6"/>
    <w:rsid w:val="00EC7AC3"/>
    <w:rsid w:val="00ED02A6"/>
    <w:rsid w:val="00ED13B8"/>
    <w:rsid w:val="00ED2538"/>
    <w:rsid w:val="00ED2C2D"/>
    <w:rsid w:val="00ED5D16"/>
    <w:rsid w:val="00ED7BDD"/>
    <w:rsid w:val="00EE070F"/>
    <w:rsid w:val="00EE39BB"/>
    <w:rsid w:val="00EE53B9"/>
    <w:rsid w:val="00EE5F83"/>
    <w:rsid w:val="00EE6D4D"/>
    <w:rsid w:val="00EF0E0C"/>
    <w:rsid w:val="00EF20C5"/>
    <w:rsid w:val="00EF27DB"/>
    <w:rsid w:val="00EF3CD3"/>
    <w:rsid w:val="00EF61C7"/>
    <w:rsid w:val="00EF63BC"/>
    <w:rsid w:val="00EF6CC9"/>
    <w:rsid w:val="00F00AEA"/>
    <w:rsid w:val="00F013E8"/>
    <w:rsid w:val="00F01A67"/>
    <w:rsid w:val="00F01DAC"/>
    <w:rsid w:val="00F021EC"/>
    <w:rsid w:val="00F028BC"/>
    <w:rsid w:val="00F02DC1"/>
    <w:rsid w:val="00F045C6"/>
    <w:rsid w:val="00F0619F"/>
    <w:rsid w:val="00F0624F"/>
    <w:rsid w:val="00F06947"/>
    <w:rsid w:val="00F07B2A"/>
    <w:rsid w:val="00F1022C"/>
    <w:rsid w:val="00F10D54"/>
    <w:rsid w:val="00F10FEF"/>
    <w:rsid w:val="00F11C13"/>
    <w:rsid w:val="00F11DF2"/>
    <w:rsid w:val="00F141A0"/>
    <w:rsid w:val="00F14BEF"/>
    <w:rsid w:val="00F15414"/>
    <w:rsid w:val="00F15C0E"/>
    <w:rsid w:val="00F16645"/>
    <w:rsid w:val="00F1684B"/>
    <w:rsid w:val="00F1776A"/>
    <w:rsid w:val="00F17E0C"/>
    <w:rsid w:val="00F205CF"/>
    <w:rsid w:val="00F22C25"/>
    <w:rsid w:val="00F23D3C"/>
    <w:rsid w:val="00F242F4"/>
    <w:rsid w:val="00F24376"/>
    <w:rsid w:val="00F245DA"/>
    <w:rsid w:val="00F25627"/>
    <w:rsid w:val="00F27015"/>
    <w:rsid w:val="00F30556"/>
    <w:rsid w:val="00F31529"/>
    <w:rsid w:val="00F31B5B"/>
    <w:rsid w:val="00F31F19"/>
    <w:rsid w:val="00F32038"/>
    <w:rsid w:val="00F338F9"/>
    <w:rsid w:val="00F33F5A"/>
    <w:rsid w:val="00F34F56"/>
    <w:rsid w:val="00F35439"/>
    <w:rsid w:val="00F3587D"/>
    <w:rsid w:val="00F35BB0"/>
    <w:rsid w:val="00F35EDD"/>
    <w:rsid w:val="00F36446"/>
    <w:rsid w:val="00F36DC7"/>
    <w:rsid w:val="00F37948"/>
    <w:rsid w:val="00F37BE4"/>
    <w:rsid w:val="00F37C54"/>
    <w:rsid w:val="00F37F86"/>
    <w:rsid w:val="00F405D1"/>
    <w:rsid w:val="00F41A33"/>
    <w:rsid w:val="00F41DE7"/>
    <w:rsid w:val="00F42047"/>
    <w:rsid w:val="00F422A1"/>
    <w:rsid w:val="00F42BC3"/>
    <w:rsid w:val="00F42D5E"/>
    <w:rsid w:val="00F42EA9"/>
    <w:rsid w:val="00F42EF0"/>
    <w:rsid w:val="00F430AC"/>
    <w:rsid w:val="00F43868"/>
    <w:rsid w:val="00F51A0D"/>
    <w:rsid w:val="00F534E3"/>
    <w:rsid w:val="00F5589B"/>
    <w:rsid w:val="00F56BB5"/>
    <w:rsid w:val="00F57143"/>
    <w:rsid w:val="00F5751D"/>
    <w:rsid w:val="00F57D9F"/>
    <w:rsid w:val="00F57E27"/>
    <w:rsid w:val="00F60D36"/>
    <w:rsid w:val="00F6240F"/>
    <w:rsid w:val="00F62A69"/>
    <w:rsid w:val="00F62B62"/>
    <w:rsid w:val="00F6360E"/>
    <w:rsid w:val="00F63AFE"/>
    <w:rsid w:val="00F66551"/>
    <w:rsid w:val="00F67A3C"/>
    <w:rsid w:val="00F67A74"/>
    <w:rsid w:val="00F71F80"/>
    <w:rsid w:val="00F7237B"/>
    <w:rsid w:val="00F7528B"/>
    <w:rsid w:val="00F75B6B"/>
    <w:rsid w:val="00F76071"/>
    <w:rsid w:val="00F76A30"/>
    <w:rsid w:val="00F8017A"/>
    <w:rsid w:val="00F811E4"/>
    <w:rsid w:val="00F82E2B"/>
    <w:rsid w:val="00F83266"/>
    <w:rsid w:val="00F846E3"/>
    <w:rsid w:val="00F85040"/>
    <w:rsid w:val="00F86BA8"/>
    <w:rsid w:val="00F86D99"/>
    <w:rsid w:val="00F87031"/>
    <w:rsid w:val="00F90264"/>
    <w:rsid w:val="00F902CB"/>
    <w:rsid w:val="00F91150"/>
    <w:rsid w:val="00F91864"/>
    <w:rsid w:val="00F9289F"/>
    <w:rsid w:val="00F93758"/>
    <w:rsid w:val="00F95C58"/>
    <w:rsid w:val="00F96B55"/>
    <w:rsid w:val="00F97780"/>
    <w:rsid w:val="00FA0A12"/>
    <w:rsid w:val="00FA1004"/>
    <w:rsid w:val="00FA15B9"/>
    <w:rsid w:val="00FA2198"/>
    <w:rsid w:val="00FA3414"/>
    <w:rsid w:val="00FA3743"/>
    <w:rsid w:val="00FA398C"/>
    <w:rsid w:val="00FA46C8"/>
    <w:rsid w:val="00FA560C"/>
    <w:rsid w:val="00FA654A"/>
    <w:rsid w:val="00FA6DAF"/>
    <w:rsid w:val="00FA6F32"/>
    <w:rsid w:val="00FB053B"/>
    <w:rsid w:val="00FB1C27"/>
    <w:rsid w:val="00FB1F76"/>
    <w:rsid w:val="00FB2149"/>
    <w:rsid w:val="00FB413A"/>
    <w:rsid w:val="00FB503C"/>
    <w:rsid w:val="00FB5451"/>
    <w:rsid w:val="00FB5DF9"/>
    <w:rsid w:val="00FB6E55"/>
    <w:rsid w:val="00FC08EB"/>
    <w:rsid w:val="00FC097D"/>
    <w:rsid w:val="00FC2BEC"/>
    <w:rsid w:val="00FC318D"/>
    <w:rsid w:val="00FC3F84"/>
    <w:rsid w:val="00FC4A10"/>
    <w:rsid w:val="00FC5245"/>
    <w:rsid w:val="00FC7775"/>
    <w:rsid w:val="00FC7CCB"/>
    <w:rsid w:val="00FC7E7A"/>
    <w:rsid w:val="00FD03EC"/>
    <w:rsid w:val="00FD09A7"/>
    <w:rsid w:val="00FD0D1D"/>
    <w:rsid w:val="00FD144C"/>
    <w:rsid w:val="00FD1585"/>
    <w:rsid w:val="00FD160C"/>
    <w:rsid w:val="00FD2257"/>
    <w:rsid w:val="00FD2403"/>
    <w:rsid w:val="00FD2522"/>
    <w:rsid w:val="00FD2D35"/>
    <w:rsid w:val="00FD2F4F"/>
    <w:rsid w:val="00FD3F4A"/>
    <w:rsid w:val="00FD435F"/>
    <w:rsid w:val="00FD4672"/>
    <w:rsid w:val="00FD5BFC"/>
    <w:rsid w:val="00FD6ADE"/>
    <w:rsid w:val="00FD6EE1"/>
    <w:rsid w:val="00FD70A0"/>
    <w:rsid w:val="00FD7983"/>
    <w:rsid w:val="00FE03EC"/>
    <w:rsid w:val="00FE0935"/>
    <w:rsid w:val="00FE0A2F"/>
    <w:rsid w:val="00FE0ADC"/>
    <w:rsid w:val="00FE12FB"/>
    <w:rsid w:val="00FE2784"/>
    <w:rsid w:val="00FE31B5"/>
    <w:rsid w:val="00FE335C"/>
    <w:rsid w:val="00FE341A"/>
    <w:rsid w:val="00FE35D8"/>
    <w:rsid w:val="00FE38A4"/>
    <w:rsid w:val="00FE3B50"/>
    <w:rsid w:val="00FE3F4A"/>
    <w:rsid w:val="00FE4DD7"/>
    <w:rsid w:val="00FE5A6D"/>
    <w:rsid w:val="00FE6AB0"/>
    <w:rsid w:val="00FF056D"/>
    <w:rsid w:val="00FF09DA"/>
    <w:rsid w:val="00FF331F"/>
    <w:rsid w:val="00FF3412"/>
    <w:rsid w:val="00FF3906"/>
    <w:rsid w:val="00FF3929"/>
    <w:rsid w:val="00FF52D8"/>
    <w:rsid w:val="00FF5448"/>
    <w:rsid w:val="00FF5A82"/>
    <w:rsid w:val="00FF5F46"/>
    <w:rsid w:val="00FF68A3"/>
    <w:rsid w:val="00FF6958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A87E7D99-EC2C-42C2-99DE-D235F444E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feldversuche.at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feldversuche.a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oew.px.media/share/1775033729zEJMbyqpqPuvx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Props1.xml><?xml version="1.0" encoding="utf-8"?>
<ds:datastoreItem xmlns:ds="http://schemas.openxmlformats.org/officeDocument/2006/customXml" ds:itemID="{5DF86390-E869-4901-B6E8-1B5396C18A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2</Pages>
  <Words>474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3460</CharactersWithSpaces>
  <SharedDoc>false</SharedDoc>
  <HLinks>
    <vt:vector size="24" baseType="variant">
      <vt:variant>
        <vt:i4>7798868</vt:i4>
      </vt:variant>
      <vt:variant>
        <vt:i4>9</vt:i4>
      </vt:variant>
      <vt:variant>
        <vt:i4>0</vt:i4>
      </vt:variant>
      <vt:variant>
        <vt:i4>5</vt:i4>
      </vt:variant>
      <vt:variant>
        <vt:lpwstr>mailto:office@mostviertel.at</vt:lpwstr>
      </vt:variant>
      <vt:variant>
        <vt:lpwstr/>
      </vt:variant>
      <vt:variant>
        <vt:i4>1048647</vt:i4>
      </vt:variant>
      <vt:variant>
        <vt:i4>6</vt:i4>
      </vt:variant>
      <vt:variant>
        <vt:i4>0</vt:i4>
      </vt:variant>
      <vt:variant>
        <vt:i4>5</vt:i4>
      </vt:variant>
      <vt:variant>
        <vt:lpwstr>https://bildarchiv.niederoesterreich.at/pinaccess/showpin.do?pinCode=1NItYBBrwGjl</vt:lpwstr>
      </vt:variant>
      <vt:variant>
        <vt:lpwstr/>
      </vt:variant>
      <vt:variant>
        <vt:i4>3866663</vt:i4>
      </vt:variant>
      <vt:variant>
        <vt:i4>3</vt:i4>
      </vt:variant>
      <vt:variant>
        <vt:i4>0</vt:i4>
      </vt:variant>
      <vt:variant>
        <vt:i4>5</vt:i4>
      </vt:variant>
      <vt:variant>
        <vt:lpwstr>https://www.flammende-weihnacht.at/</vt:lpwstr>
      </vt:variant>
      <vt:variant>
        <vt:lpwstr/>
      </vt:variant>
      <vt:variant>
        <vt:i4>81</vt:i4>
      </vt:variant>
      <vt:variant>
        <vt:i4>0</vt:i4>
      </vt:variant>
      <vt:variant>
        <vt:i4>0</vt:i4>
      </vt:variant>
      <vt:variant>
        <vt:i4>5</vt:i4>
      </vt:variant>
      <vt:variant>
        <vt:lpwstr>https://www.mostviertel.at/urlaubsangebote/o-flammende-weihnacht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290</cp:revision>
  <cp:lastPrinted>2025-02-13T08:15:00Z</cp:lastPrinted>
  <dcterms:created xsi:type="dcterms:W3CDTF">2026-04-02T06:06:00Z</dcterms:created>
  <dcterms:modified xsi:type="dcterms:W3CDTF">2026-04-22T09:15:00Z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